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344"/>
        <w:gridCol w:w="4850"/>
        <w:gridCol w:w="5166"/>
        <w:gridCol w:w="336"/>
      </w:tblGrid>
      <w:tr w:rsidR="00265218" w:rsidRPr="00404C1E" w14:paraId="548F3150" w14:textId="77777777" w:rsidTr="00061916">
        <w:trPr>
          <w:trHeight w:val="983"/>
        </w:trPr>
        <w:tc>
          <w:tcPr>
            <w:tcW w:w="161" w:type="pct"/>
            <w:shd w:val="clear" w:color="auto" w:fill="auto"/>
          </w:tcPr>
          <w:p w14:paraId="4850D5F3" w14:textId="77777777" w:rsidR="00265218" w:rsidRPr="00404C1E" w:rsidRDefault="00265218" w:rsidP="00CF31BB">
            <w:pPr>
              <w:pStyle w:val="Titre"/>
            </w:pPr>
          </w:p>
        </w:tc>
        <w:tc>
          <w:tcPr>
            <w:tcW w:w="2267" w:type="pct"/>
            <w:shd w:val="clear" w:color="auto" w:fill="1F497D" w:themeFill="text2"/>
            <w:vAlign w:val="center"/>
          </w:tcPr>
          <w:p w14:paraId="602C9DC6" w14:textId="77777777" w:rsidR="00265218" w:rsidRPr="00404C1E" w:rsidRDefault="00CF690B" w:rsidP="0035052D">
            <w:pPr>
              <w:pStyle w:val="Titre"/>
            </w:pPr>
            <w:sdt>
              <w:sdtPr>
                <w:id w:val="31307616"/>
                <w:placeholder>
                  <w:docPart w:val="F42C2198D0EC234EBD034B25DF8774CF"/>
                </w:placeholder>
                <w:temporary/>
                <w:showingPlcHdr/>
                <w15:appearance w15:val="hidden"/>
                <w:text/>
              </w:sdtPr>
              <w:sdtEndPr/>
              <w:sdtContent>
                <w:r w:rsidR="00061916" w:rsidRPr="00404C1E">
                  <w:rPr>
                    <w:lang w:bidi="fr-FR"/>
                  </w:rPr>
                  <w:t>Script téléphonique</w:t>
                </w:r>
              </w:sdtContent>
            </w:sdt>
          </w:p>
        </w:tc>
        <w:tc>
          <w:tcPr>
            <w:tcW w:w="2415" w:type="pct"/>
            <w:shd w:val="clear" w:color="auto" w:fill="auto"/>
          </w:tcPr>
          <w:p w14:paraId="2AAD8E3F" w14:textId="77777777" w:rsidR="00265218" w:rsidRPr="00404C1E" w:rsidRDefault="00265218" w:rsidP="00CF31BB">
            <w:pPr>
              <w:pStyle w:val="Titre"/>
            </w:pPr>
          </w:p>
        </w:tc>
        <w:tc>
          <w:tcPr>
            <w:tcW w:w="157" w:type="pct"/>
            <w:shd w:val="clear" w:color="auto" w:fill="auto"/>
          </w:tcPr>
          <w:p w14:paraId="5F36CE24" w14:textId="77777777" w:rsidR="00265218" w:rsidRPr="00404C1E" w:rsidRDefault="00265218" w:rsidP="00CF31BB">
            <w:pPr>
              <w:pStyle w:val="Titre"/>
            </w:pPr>
          </w:p>
        </w:tc>
      </w:tr>
    </w:tbl>
    <w:p w14:paraId="65C70C20" w14:textId="486D09B6" w:rsidR="00E75CC7" w:rsidRPr="00651117" w:rsidRDefault="00E75CC7" w:rsidP="00E75CC7">
      <w:pPr>
        <w:spacing w:before="480" w:after="120"/>
        <w:jc w:val="both"/>
        <w:outlineLvl w:val="0"/>
        <w:rPr>
          <w:rFonts w:ascii="Times New Roman" w:eastAsia="Times New Roman" w:hAnsi="Times New Roman"/>
          <w:b/>
          <w:bCs/>
          <w:kern w:val="36"/>
          <w:sz w:val="48"/>
          <w:szCs w:val="48"/>
          <w:lang w:eastAsia="fr-FR"/>
        </w:rPr>
      </w:pPr>
    </w:p>
    <w:p w14:paraId="20291699" w14:textId="048B3B0E"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Monsieur X ?</w:t>
      </w:r>
      <w:r>
        <w:rPr>
          <w:rFonts w:ascii="Calibri" w:eastAsia="Times New Roman" w:hAnsi="Calibri" w:cs="Calibri"/>
          <w:color w:val="000000"/>
          <w:lang w:eastAsia="fr-FR"/>
        </w:rPr>
        <w:t xml:space="preserve"> (</w:t>
      </w:r>
      <w:r w:rsidR="00CF690B">
        <w:rPr>
          <w:rFonts w:ascii="Calibri" w:eastAsia="Times New Roman" w:hAnsi="Calibri" w:cs="Calibri"/>
          <w:color w:val="000000"/>
          <w:lang w:eastAsia="fr-FR"/>
        </w:rPr>
        <w:t>T</w:t>
      </w:r>
      <w:r>
        <w:rPr>
          <w:rFonts w:ascii="Calibri" w:eastAsia="Times New Roman" w:hAnsi="Calibri" w:cs="Calibri"/>
          <w:color w:val="000000"/>
          <w:lang w:eastAsia="fr-FR"/>
        </w:rPr>
        <w:t>oujours vérifier le nom de l’interlocuteur)</w:t>
      </w:r>
    </w:p>
    <w:p w14:paraId="63549F6E"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Bonjour, je suis ... de</w:t>
      </w:r>
      <w:r>
        <w:rPr>
          <w:rFonts w:ascii="Calibri" w:eastAsia="Times New Roman" w:hAnsi="Calibri" w:cs="Calibri"/>
          <w:color w:val="000000"/>
          <w:lang w:eastAsia="fr-FR"/>
        </w:rPr>
        <w:t xml:space="preserve"> l’entreprise X </w:t>
      </w:r>
      <w:r w:rsidRPr="00651117">
        <w:rPr>
          <w:rFonts w:ascii="Calibri" w:eastAsia="Times New Roman" w:hAnsi="Calibri" w:cs="Calibri"/>
          <w:color w:val="000000"/>
          <w:lang w:eastAsia="fr-FR"/>
        </w:rPr>
        <w:t>spécialisé</w:t>
      </w:r>
      <w:r>
        <w:rPr>
          <w:rFonts w:ascii="Calibri" w:eastAsia="Times New Roman" w:hAnsi="Calibri" w:cs="Calibri"/>
          <w:color w:val="000000"/>
          <w:lang w:eastAsia="fr-FR"/>
        </w:rPr>
        <w:t>e</w:t>
      </w:r>
      <w:r w:rsidRPr="00651117">
        <w:rPr>
          <w:rFonts w:ascii="Calibri" w:eastAsia="Times New Roman" w:hAnsi="Calibri" w:cs="Calibri"/>
          <w:color w:val="000000"/>
          <w:lang w:eastAsia="fr-FR"/>
        </w:rPr>
        <w:t xml:space="preserve"> dans l’usinage de précision au service de projets industriels.</w:t>
      </w:r>
    </w:p>
    <w:p w14:paraId="4075337A"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 </w:t>
      </w:r>
    </w:p>
    <w:p w14:paraId="6B44941A" w14:textId="77777777" w:rsidR="00E75CC7" w:rsidRPr="00651117" w:rsidRDefault="00E75CC7" w:rsidP="00E75CC7">
      <w:pPr>
        <w:spacing w:before="240"/>
        <w:ind w:left="720" w:hanging="360"/>
        <w:jc w:val="both"/>
        <w:rPr>
          <w:rFonts w:ascii="Times New Roman" w:eastAsia="Times New Roman" w:hAnsi="Times New Roman"/>
          <w:lang w:eastAsia="fr-FR"/>
        </w:rPr>
      </w:pPr>
      <w:r w:rsidRPr="00651117">
        <w:rPr>
          <w:rFonts w:ascii="Calibri" w:eastAsia="Times New Roman" w:hAnsi="Calibri" w:cs="Calibri"/>
          <w:color w:val="000000"/>
          <w:lang w:eastAsia="fr-FR"/>
        </w:rPr>
        <w:t>1.</w:t>
      </w:r>
      <w:r w:rsidRPr="00651117">
        <w:rPr>
          <w:rFonts w:ascii="Times New Roman" w:eastAsia="Times New Roman" w:hAnsi="Times New Roman"/>
          <w:color w:val="000000"/>
          <w:sz w:val="14"/>
          <w:szCs w:val="14"/>
          <w:lang w:eastAsia="fr-FR"/>
        </w:rPr>
        <w:t xml:space="preserve"> </w:t>
      </w:r>
      <w:r w:rsidRPr="00651117">
        <w:rPr>
          <w:rFonts w:ascii="Times New Roman" w:eastAsia="Times New Roman" w:hAnsi="Times New Roman"/>
          <w:color w:val="000000"/>
          <w:sz w:val="14"/>
          <w:szCs w:val="14"/>
          <w:lang w:eastAsia="fr-FR"/>
        </w:rPr>
        <w:tab/>
      </w:r>
      <w:r w:rsidRPr="00651117">
        <w:rPr>
          <w:rFonts w:ascii="Calibri" w:eastAsia="Times New Roman" w:hAnsi="Calibri" w:cs="Calibri"/>
          <w:color w:val="000000"/>
          <w:u w:val="single"/>
          <w:lang w:eastAsia="fr-FR"/>
        </w:rPr>
        <w:t>Cas fichier existant mais jamais commandé</w:t>
      </w:r>
    </w:p>
    <w:p w14:paraId="40F29FE8"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Vous êtes ... (vérifier la fonction) et vous aviez précédemment pris contact avec notre entreprise dans le cadre de l’un de vos projets de conception-réalisation sur des pièces de …, si je ne me trompe pas ?</w:t>
      </w:r>
    </w:p>
    <w:p w14:paraId="36ED67DD"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 </w:t>
      </w:r>
    </w:p>
    <w:p w14:paraId="4CB6684B" w14:textId="77777777" w:rsidR="00E75CC7" w:rsidRPr="00651117" w:rsidRDefault="00E75CC7" w:rsidP="00E75CC7">
      <w:pPr>
        <w:spacing w:before="240"/>
        <w:ind w:left="720" w:hanging="360"/>
        <w:jc w:val="both"/>
        <w:rPr>
          <w:rFonts w:ascii="Times New Roman" w:eastAsia="Times New Roman" w:hAnsi="Times New Roman"/>
          <w:lang w:eastAsia="fr-FR"/>
        </w:rPr>
      </w:pPr>
      <w:r w:rsidRPr="00651117">
        <w:rPr>
          <w:rFonts w:ascii="Calibri" w:eastAsia="Times New Roman" w:hAnsi="Calibri" w:cs="Calibri"/>
          <w:color w:val="000000"/>
          <w:lang w:eastAsia="fr-FR"/>
        </w:rPr>
        <w:t>2.</w:t>
      </w:r>
      <w:r w:rsidRPr="00651117">
        <w:rPr>
          <w:rFonts w:ascii="Times New Roman" w:eastAsia="Times New Roman" w:hAnsi="Times New Roman"/>
          <w:color w:val="000000"/>
          <w:sz w:val="14"/>
          <w:szCs w:val="14"/>
          <w:lang w:eastAsia="fr-FR"/>
        </w:rPr>
        <w:t xml:space="preserve"> </w:t>
      </w:r>
      <w:r w:rsidRPr="00651117">
        <w:rPr>
          <w:rFonts w:ascii="Times New Roman" w:eastAsia="Times New Roman" w:hAnsi="Times New Roman"/>
          <w:color w:val="000000"/>
          <w:sz w:val="14"/>
          <w:szCs w:val="14"/>
          <w:lang w:eastAsia="fr-FR"/>
        </w:rPr>
        <w:tab/>
      </w:r>
      <w:r w:rsidRPr="00651117">
        <w:rPr>
          <w:rFonts w:ascii="Calibri" w:eastAsia="Times New Roman" w:hAnsi="Calibri" w:cs="Calibri"/>
          <w:color w:val="000000"/>
          <w:u w:val="single"/>
          <w:lang w:eastAsia="fr-FR"/>
        </w:rPr>
        <w:t>Cas fichier existant mais ancienne commande</w:t>
      </w:r>
    </w:p>
    <w:p w14:paraId="0CCBEB60"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Vous aviez collaboré avec notre entreprise, en tant que ... (vérifier la fonction) à l’occasion du lancement/de la réalisation de votre projet de ..., si je ne me trompe pas ?</w:t>
      </w:r>
    </w:p>
    <w:p w14:paraId="06118B75"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 </w:t>
      </w:r>
    </w:p>
    <w:p w14:paraId="6A1FC937" w14:textId="77777777" w:rsidR="00E75CC7" w:rsidRPr="00651117" w:rsidRDefault="00E75CC7" w:rsidP="00E75CC7">
      <w:pPr>
        <w:spacing w:before="240"/>
        <w:ind w:left="720" w:hanging="360"/>
        <w:jc w:val="both"/>
        <w:rPr>
          <w:rFonts w:ascii="Times New Roman" w:eastAsia="Times New Roman" w:hAnsi="Times New Roman"/>
          <w:lang w:eastAsia="fr-FR"/>
        </w:rPr>
      </w:pPr>
      <w:r w:rsidRPr="00651117">
        <w:rPr>
          <w:rFonts w:ascii="Calibri" w:eastAsia="Times New Roman" w:hAnsi="Calibri" w:cs="Calibri"/>
          <w:color w:val="000000"/>
          <w:lang w:eastAsia="fr-FR"/>
        </w:rPr>
        <w:t>3.</w:t>
      </w:r>
      <w:r w:rsidRPr="00651117">
        <w:rPr>
          <w:rFonts w:ascii="Times New Roman" w:eastAsia="Times New Roman" w:hAnsi="Times New Roman"/>
          <w:color w:val="000000"/>
          <w:sz w:val="14"/>
          <w:szCs w:val="14"/>
          <w:lang w:eastAsia="fr-FR"/>
        </w:rPr>
        <w:t xml:space="preserve"> </w:t>
      </w:r>
      <w:r w:rsidRPr="00651117">
        <w:rPr>
          <w:rFonts w:ascii="Times New Roman" w:eastAsia="Times New Roman" w:hAnsi="Times New Roman"/>
          <w:color w:val="000000"/>
          <w:sz w:val="14"/>
          <w:szCs w:val="14"/>
          <w:lang w:eastAsia="fr-FR"/>
        </w:rPr>
        <w:tab/>
      </w:r>
      <w:r w:rsidRPr="00651117">
        <w:rPr>
          <w:rFonts w:ascii="Calibri" w:eastAsia="Times New Roman" w:hAnsi="Calibri" w:cs="Calibri"/>
          <w:color w:val="000000"/>
          <w:u w:val="single"/>
          <w:lang w:eastAsia="fr-FR"/>
        </w:rPr>
        <w:t>Cas hors fichier</w:t>
      </w:r>
    </w:p>
    <w:p w14:paraId="60772848" w14:textId="77777777" w:rsidR="00E75CC7" w:rsidRPr="00651117" w:rsidRDefault="00E75CC7" w:rsidP="00E75CC7">
      <w:pPr>
        <w:spacing w:before="240"/>
        <w:jc w:val="both"/>
        <w:rPr>
          <w:rFonts w:ascii="Times New Roman" w:eastAsia="Times New Roman" w:hAnsi="Times New Roman"/>
          <w:lang w:eastAsia="fr-FR"/>
        </w:rPr>
      </w:pPr>
      <w:r w:rsidRPr="00651117">
        <w:rPr>
          <w:rFonts w:ascii="Calibri" w:eastAsia="Times New Roman" w:hAnsi="Calibri" w:cs="Calibri"/>
          <w:color w:val="000000"/>
          <w:lang w:eastAsia="fr-FR"/>
        </w:rPr>
        <w:t>Vous êtes un acteur de l’industrie ... et je suppose que votre activité comprend un volet stratégique autour de l’amélioration de la performance de vos produits/ensembles/services ?</w:t>
      </w:r>
    </w:p>
    <w:p w14:paraId="5651422C" w14:textId="77777777" w:rsidR="00E75CC7" w:rsidRPr="00651117" w:rsidRDefault="00E75CC7" w:rsidP="00E75CC7">
      <w:pPr>
        <w:rPr>
          <w:rFonts w:ascii="Times New Roman" w:eastAsia="Times New Roman" w:hAnsi="Times New Roman"/>
          <w:lang w:eastAsia="fr-FR"/>
        </w:rPr>
      </w:pPr>
    </w:p>
    <w:p w14:paraId="27DDE71B"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6771B700"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0C9F8BB6"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06648108" w14:textId="1086560B" w:rsidR="00E75CC7" w:rsidRPr="003C6B87" w:rsidRDefault="00E75CC7" w:rsidP="00E75CC7">
      <w:pPr>
        <w:spacing w:before="480" w:after="120"/>
        <w:jc w:val="both"/>
        <w:outlineLvl w:val="0"/>
        <w:rPr>
          <w:rFonts w:ascii="Times New Roman" w:eastAsia="Times New Roman" w:hAnsi="Times New Roman"/>
          <w:b/>
          <w:bCs/>
          <w:kern w:val="36"/>
          <w:sz w:val="48"/>
          <w:szCs w:val="48"/>
          <w:lang w:eastAsia="fr-FR"/>
        </w:rPr>
      </w:pPr>
      <w:r w:rsidRPr="003C6B87">
        <w:rPr>
          <w:rFonts w:ascii="Calibri" w:eastAsia="Times New Roman" w:hAnsi="Calibri" w:cs="Calibri"/>
          <w:b/>
          <w:bCs/>
          <w:color w:val="2F5496"/>
          <w:kern w:val="36"/>
          <w:sz w:val="44"/>
          <w:szCs w:val="44"/>
          <w:lang w:eastAsia="fr-FR"/>
        </w:rPr>
        <w:t>Présentation entreprise X</w:t>
      </w:r>
    </w:p>
    <w:p w14:paraId="58B6CAB9" w14:textId="77777777" w:rsidR="00E75CC7" w:rsidRDefault="00E75CC7" w:rsidP="00E75CC7">
      <w:pPr>
        <w:jc w:val="both"/>
        <w:rPr>
          <w:rFonts w:ascii="Calibri" w:eastAsia="Times New Roman" w:hAnsi="Calibri" w:cs="Calibri"/>
          <w:color w:val="000000"/>
          <w:lang w:eastAsia="fr-FR"/>
        </w:rPr>
      </w:pPr>
    </w:p>
    <w:p w14:paraId="778C0B99"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L’entreprise X a le plaisir de vous annoncer qu’elle fête ses 50 ans cette année et que c’est l’occasion pour elle de partager avec sa clientèle ses nouvelles ambitions en termes de produits et de services.</w:t>
      </w:r>
    </w:p>
    <w:p w14:paraId="52A5D81A"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3F605076"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Elle dispose donc d’une longue expérience et d’une grande expertise dans le domaine de l’usinage de précision.</w:t>
      </w:r>
    </w:p>
    <w:p w14:paraId="6CFB91BC"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0A12D575"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Elle accompagne des clients issus de l’industrie, de l’entreprise ou de la recherche, qui se développent dans divers secteurs : spatial, aéronautique, automobile...</w:t>
      </w:r>
    </w:p>
    <w:p w14:paraId="0F939C3C"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2CDD5C26"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Aujourd’hui, sous la pression de l’internationalisation et de la compétitivité, nos clients ont une attente accrue pour des solutions techniques complètes, qui associent l’expertise sur la conception et la réalisation.</w:t>
      </w:r>
    </w:p>
    <w:p w14:paraId="4324FA0B"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7C994279"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xml:space="preserve">Au-delà de la performance intrinsèque des pièces ou ensembles livrés par l’entreprise </w:t>
      </w:r>
      <w:r>
        <w:rPr>
          <w:rFonts w:ascii="Calibri" w:eastAsia="Times New Roman" w:hAnsi="Calibri" w:cs="Calibri"/>
          <w:color w:val="000000"/>
          <w:lang w:eastAsia="fr-FR"/>
        </w:rPr>
        <w:t>X,</w:t>
      </w:r>
      <w:r w:rsidRPr="003C6B87">
        <w:rPr>
          <w:rFonts w:ascii="Calibri" w:eastAsia="Times New Roman" w:hAnsi="Calibri" w:cs="Calibri"/>
          <w:color w:val="000000"/>
          <w:lang w:eastAsia="fr-FR"/>
        </w:rPr>
        <w:t xml:space="preserve"> les clients recherchent aussi une performance plus globale sur les coûts d’exploitation, voire les préoccupations sociales et environnementales (moins de consommables, moins de pénibilité).</w:t>
      </w:r>
    </w:p>
    <w:p w14:paraId="510EDF0B"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178C928E"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349E4AD0"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654F3143" w14:textId="77777777" w:rsidR="00E75CC7" w:rsidRDefault="00E75CC7" w:rsidP="00E75CC7">
      <w:pPr>
        <w:spacing w:before="480" w:after="120"/>
        <w:jc w:val="both"/>
        <w:outlineLvl w:val="0"/>
        <w:rPr>
          <w:rFonts w:ascii="Calibri" w:eastAsia="Times New Roman" w:hAnsi="Calibri" w:cs="Calibri"/>
          <w:b/>
          <w:bCs/>
          <w:color w:val="2F5496"/>
          <w:kern w:val="36"/>
          <w:sz w:val="44"/>
          <w:szCs w:val="44"/>
          <w:lang w:eastAsia="fr-FR"/>
        </w:rPr>
      </w:pPr>
    </w:p>
    <w:p w14:paraId="1E980AEE" w14:textId="37A8E468" w:rsidR="00E75CC7" w:rsidRPr="003C6B87" w:rsidRDefault="00E75CC7" w:rsidP="00E75CC7">
      <w:pPr>
        <w:spacing w:before="480" w:after="120"/>
        <w:jc w:val="both"/>
        <w:outlineLvl w:val="0"/>
        <w:rPr>
          <w:rFonts w:ascii="Times New Roman" w:eastAsia="Times New Roman" w:hAnsi="Times New Roman"/>
          <w:b/>
          <w:bCs/>
          <w:kern w:val="36"/>
          <w:sz w:val="48"/>
          <w:szCs w:val="48"/>
          <w:lang w:eastAsia="fr-FR"/>
        </w:rPr>
      </w:pPr>
      <w:r w:rsidRPr="003C6B87">
        <w:rPr>
          <w:rFonts w:ascii="Calibri" w:eastAsia="Times New Roman" w:hAnsi="Calibri" w:cs="Calibri"/>
          <w:b/>
          <w:bCs/>
          <w:color w:val="2F5496"/>
          <w:kern w:val="36"/>
          <w:sz w:val="44"/>
          <w:szCs w:val="44"/>
          <w:lang w:eastAsia="fr-FR"/>
        </w:rPr>
        <w:t>Évolution de l’offre</w:t>
      </w:r>
    </w:p>
    <w:p w14:paraId="49E80063" w14:textId="77777777" w:rsidR="00E75CC7" w:rsidRPr="003C6B87" w:rsidRDefault="00E75CC7" w:rsidP="00E75CC7">
      <w:pPr>
        <w:spacing w:before="240"/>
        <w:jc w:val="both"/>
        <w:rPr>
          <w:rFonts w:ascii="Times New Roman" w:eastAsia="Times New Roman" w:hAnsi="Times New Roman"/>
          <w:lang w:eastAsia="fr-FR"/>
        </w:rPr>
      </w:pPr>
      <w:r w:rsidRPr="003C6B87">
        <w:rPr>
          <w:rFonts w:ascii="Calibri" w:eastAsia="Times New Roman" w:hAnsi="Calibri" w:cs="Calibri"/>
          <w:color w:val="000000"/>
          <w:lang w:eastAsia="fr-FR"/>
        </w:rPr>
        <w:t>Pour accompagner ces ambitions et relever le défi, la nouvelle direction de l’entreprise X s’appuie sur sa longue expérience, pour mettre au service de sa clientèle des offres de prestations adaptées :</w:t>
      </w:r>
    </w:p>
    <w:p w14:paraId="6463AB15" w14:textId="77777777" w:rsidR="00E75CC7" w:rsidRPr="003C6B87" w:rsidRDefault="00E75CC7" w:rsidP="00E75CC7">
      <w:pPr>
        <w:spacing w:before="100" w:after="120"/>
        <w:ind w:left="720" w:hanging="360"/>
        <w:jc w:val="both"/>
        <w:rPr>
          <w:rFonts w:ascii="Times New Roman" w:eastAsia="Times New Roman" w:hAnsi="Times New Roman"/>
          <w:lang w:eastAsia="fr-FR"/>
        </w:rPr>
      </w:pPr>
      <w:r w:rsidRPr="003C6B87">
        <w:rPr>
          <w:rFonts w:ascii="Calibri" w:eastAsia="Times New Roman" w:hAnsi="Calibri" w:cs="Calibri"/>
          <w:b/>
          <w:bCs/>
          <w:color w:val="000000"/>
          <w:lang w:eastAsia="fr-FR"/>
        </w:rPr>
        <w:t>1.</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b/>
          <w:bCs/>
          <w:color w:val="000000"/>
          <w:u w:val="single"/>
          <w:lang w:eastAsia="fr-FR"/>
        </w:rPr>
        <w:t>Prestation d’usinage</w:t>
      </w:r>
      <w:r>
        <w:rPr>
          <w:rFonts w:ascii="Calibri" w:eastAsia="Times New Roman" w:hAnsi="Calibri" w:cs="Calibri"/>
          <w:b/>
          <w:bCs/>
          <w:color w:val="000000"/>
          <w:u w:val="single"/>
          <w:lang w:eastAsia="fr-FR"/>
        </w:rPr>
        <w:t xml:space="preserve"> : </w:t>
      </w:r>
    </w:p>
    <w:p w14:paraId="5EA72BA7" w14:textId="77777777" w:rsidR="00E75CC7" w:rsidRPr="003C6B87" w:rsidRDefault="00E75CC7" w:rsidP="00E75CC7">
      <w:pPr>
        <w:spacing w:before="100" w:after="120"/>
        <w:ind w:left="720" w:hanging="360"/>
        <w:jc w:val="both"/>
        <w:rPr>
          <w:rFonts w:ascii="Times New Roman" w:eastAsia="Times New Roman" w:hAnsi="Times New Roman"/>
          <w:lang w:eastAsia="fr-FR"/>
        </w:rPr>
      </w:pPr>
      <w:r w:rsidRPr="003C6B87">
        <w:rPr>
          <w:rFonts w:ascii="Calibri" w:eastAsia="Times New Roman" w:hAnsi="Calibri" w:cs="Calibri"/>
          <w:b/>
          <w:bCs/>
          <w:color w:val="000000"/>
          <w:lang w:eastAsia="fr-FR"/>
        </w:rPr>
        <w:t>2.</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b/>
          <w:bCs/>
          <w:color w:val="000000"/>
          <w:u w:val="single"/>
          <w:lang w:eastAsia="fr-FR"/>
        </w:rPr>
        <w:t>Création de produits ou de sous-ensembles :</w:t>
      </w:r>
    </w:p>
    <w:p w14:paraId="4E429C81" w14:textId="77777777" w:rsidR="00E75CC7" w:rsidRPr="003C6B87" w:rsidRDefault="00E75CC7" w:rsidP="00E75CC7">
      <w:pPr>
        <w:spacing w:before="100" w:after="120"/>
        <w:ind w:left="720" w:hanging="360"/>
        <w:jc w:val="both"/>
        <w:rPr>
          <w:rFonts w:ascii="Times New Roman" w:eastAsia="Times New Roman" w:hAnsi="Times New Roman"/>
          <w:lang w:eastAsia="fr-FR"/>
        </w:rPr>
      </w:pPr>
      <w:r w:rsidRPr="003C6B87">
        <w:rPr>
          <w:rFonts w:ascii="Calibri" w:eastAsia="Times New Roman" w:hAnsi="Calibri" w:cs="Calibri"/>
          <w:b/>
          <w:bCs/>
          <w:color w:val="000000"/>
          <w:lang w:eastAsia="fr-FR"/>
        </w:rPr>
        <w:t>3.</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b/>
          <w:bCs/>
          <w:color w:val="000000"/>
          <w:u w:val="single"/>
          <w:lang w:eastAsia="fr-FR"/>
        </w:rPr>
        <w:t xml:space="preserve">Hub de pilotage de projets </w:t>
      </w:r>
      <w:r w:rsidRPr="003C6B87">
        <w:rPr>
          <w:rFonts w:ascii="Calibri" w:eastAsia="Times New Roman" w:hAnsi="Calibri" w:cs="Calibri"/>
          <w:b/>
          <w:bCs/>
          <w:i/>
          <w:iCs/>
          <w:color w:val="000000"/>
          <w:u w:val="single"/>
          <w:lang w:eastAsia="fr-FR"/>
        </w:rPr>
        <w:t>all inclusive</w:t>
      </w:r>
      <w:r w:rsidRPr="003C6B87">
        <w:rPr>
          <w:rFonts w:ascii="Calibri" w:eastAsia="Times New Roman" w:hAnsi="Calibri" w:cs="Calibri"/>
          <w:b/>
          <w:bCs/>
          <w:color w:val="000000"/>
          <w:u w:val="single"/>
          <w:lang w:eastAsia="fr-FR"/>
        </w:rPr>
        <w:t xml:space="preserve"> :</w:t>
      </w:r>
    </w:p>
    <w:p w14:paraId="6C7ADDD9"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xml:space="preserve">Un </w:t>
      </w:r>
      <w:r w:rsidRPr="003C6B87">
        <w:rPr>
          <w:rFonts w:ascii="Calibri" w:eastAsia="Times New Roman" w:hAnsi="Calibri" w:cs="Calibri"/>
          <w:b/>
          <w:bCs/>
          <w:color w:val="000000"/>
          <w:lang w:eastAsia="fr-FR"/>
        </w:rPr>
        <w:t>nouveau</w:t>
      </w:r>
      <w:r w:rsidRPr="003C6B87">
        <w:rPr>
          <w:rFonts w:ascii="Calibri" w:eastAsia="Times New Roman" w:hAnsi="Calibri" w:cs="Calibri"/>
          <w:color w:val="000000"/>
          <w:lang w:eastAsia="fr-FR"/>
        </w:rPr>
        <w:t xml:space="preserve"> </w:t>
      </w:r>
      <w:r w:rsidRPr="003C6B87">
        <w:rPr>
          <w:rFonts w:ascii="Calibri" w:eastAsia="Times New Roman" w:hAnsi="Calibri" w:cs="Calibri"/>
          <w:b/>
          <w:bCs/>
          <w:color w:val="000000"/>
          <w:lang w:eastAsia="fr-FR"/>
        </w:rPr>
        <w:t>hub d’expertise</w:t>
      </w:r>
      <w:r w:rsidRPr="003C6B87">
        <w:rPr>
          <w:rFonts w:ascii="Calibri" w:eastAsia="Times New Roman" w:hAnsi="Calibri" w:cs="Calibri"/>
          <w:color w:val="000000"/>
          <w:lang w:eastAsia="fr-FR"/>
        </w:rPr>
        <w:t xml:space="preserve"> destiné aux projets ensembles (ou sous-ensembles) avec un processus d’assemblage, test et industrialisation (prototypage, traitement, contrôle).</w:t>
      </w:r>
    </w:p>
    <w:p w14:paraId="409DB7A2" w14:textId="77777777" w:rsidR="00E75CC7" w:rsidRPr="003C6B87" w:rsidRDefault="00E75CC7" w:rsidP="00E75CC7">
      <w:pPr>
        <w:spacing w:before="480" w:after="120"/>
        <w:jc w:val="both"/>
        <w:outlineLvl w:val="0"/>
        <w:rPr>
          <w:rFonts w:ascii="Times New Roman" w:eastAsia="Times New Roman" w:hAnsi="Times New Roman"/>
          <w:b/>
          <w:bCs/>
          <w:kern w:val="36"/>
          <w:sz w:val="48"/>
          <w:szCs w:val="48"/>
          <w:lang w:eastAsia="fr-FR"/>
        </w:rPr>
      </w:pPr>
      <w:r w:rsidRPr="003C6B87">
        <w:rPr>
          <w:rFonts w:ascii="Calibri" w:eastAsia="Times New Roman" w:hAnsi="Calibri" w:cs="Calibri"/>
          <w:b/>
          <w:bCs/>
          <w:color w:val="2F5496"/>
          <w:kern w:val="36"/>
          <w:sz w:val="44"/>
          <w:szCs w:val="44"/>
          <w:lang w:eastAsia="fr-FR"/>
        </w:rPr>
        <w:t>Points forts</w:t>
      </w:r>
    </w:p>
    <w:p w14:paraId="7D9A879B" w14:textId="77777777" w:rsidR="00E75CC7" w:rsidRPr="003C6B87" w:rsidRDefault="00E75CC7" w:rsidP="00E75CC7">
      <w:pPr>
        <w:spacing w:before="240"/>
        <w:jc w:val="both"/>
        <w:rPr>
          <w:rFonts w:ascii="Times New Roman" w:eastAsia="Times New Roman" w:hAnsi="Times New Roman"/>
          <w:lang w:eastAsia="fr-FR"/>
        </w:rPr>
      </w:pPr>
      <w:r w:rsidRPr="003C6B87">
        <w:rPr>
          <w:rFonts w:ascii="Calibri" w:eastAsia="Times New Roman" w:hAnsi="Calibri" w:cs="Calibri"/>
          <w:color w:val="000000"/>
          <w:lang w:eastAsia="fr-FR"/>
        </w:rPr>
        <w:t>Le savoir-faire est là : l’entreprise X et sa nouvelle direction, issue de l’ingénierie X, a une grande maîtrise des matériaux (métal ou plastique), de l’usinabilité et de la mise en œuvre grâce à la conception 3D.</w:t>
      </w:r>
    </w:p>
    <w:p w14:paraId="2C5149A2"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Aujourd’hui l’entreprise X, ce sont :</w:t>
      </w:r>
    </w:p>
    <w:p w14:paraId="45829D4C" w14:textId="77777777" w:rsidR="00E75CC7" w:rsidRPr="003C6B87" w:rsidRDefault="00E75CC7" w:rsidP="00E75CC7">
      <w:pPr>
        <w:rPr>
          <w:rFonts w:ascii="Times New Roman" w:eastAsia="Times New Roman" w:hAnsi="Times New Roman"/>
          <w:lang w:eastAsia="fr-FR"/>
        </w:rPr>
      </w:pPr>
    </w:p>
    <w:p w14:paraId="3ED95775"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50 ans au service de clients dans des industries de pointe ;</w:t>
      </w:r>
    </w:p>
    <w:p w14:paraId="32FCFE18"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Des opérateurs expérimentés, de longue date au sein de l’entreprise ;</w:t>
      </w:r>
    </w:p>
    <w:p w14:paraId="2EACA959"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1000 m² de locaux nouvellement rééquipés de machines numériques robotisées ;</w:t>
      </w:r>
    </w:p>
    <w:p w14:paraId="30E991E0"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Des engagements de qualité et de certification ;</w:t>
      </w:r>
    </w:p>
    <w:p w14:paraId="0B8E105A"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Une présence experte dans l’accompagnement de vos projets ;</w:t>
      </w:r>
    </w:p>
    <w:p w14:paraId="6415F53B" w14:textId="77777777" w:rsidR="00E75CC7" w:rsidRPr="003C6B87" w:rsidRDefault="00E75CC7" w:rsidP="00E75CC7">
      <w:pPr>
        <w:ind w:left="720" w:hanging="360"/>
        <w:jc w:val="both"/>
        <w:rPr>
          <w:rFonts w:ascii="Times New Roman" w:eastAsia="Times New Roman" w:hAnsi="Times New Roman"/>
          <w:lang w:eastAsia="fr-FR"/>
        </w:rPr>
      </w:pPr>
      <w:r w:rsidRPr="003C6B87">
        <w:rPr>
          <w:rFonts w:ascii="Calibri" w:eastAsia="Times New Roman" w:hAnsi="Calibri" w:cs="Calibri"/>
          <w:color w:val="000000"/>
          <w:lang w:eastAsia="fr-FR"/>
        </w:rPr>
        <w:t>·</w:t>
      </w:r>
      <w:r w:rsidRPr="003C6B87">
        <w:rPr>
          <w:rFonts w:ascii="Times New Roman" w:eastAsia="Times New Roman" w:hAnsi="Times New Roman"/>
          <w:color w:val="000000"/>
          <w:sz w:val="14"/>
          <w:szCs w:val="14"/>
          <w:lang w:eastAsia="fr-FR"/>
        </w:rPr>
        <w:t xml:space="preserve">   </w:t>
      </w:r>
      <w:r w:rsidRPr="003C6B87">
        <w:rPr>
          <w:rFonts w:ascii="Times New Roman" w:eastAsia="Times New Roman" w:hAnsi="Times New Roman"/>
          <w:color w:val="000000"/>
          <w:sz w:val="14"/>
          <w:szCs w:val="14"/>
          <w:lang w:eastAsia="fr-FR"/>
        </w:rPr>
        <w:tab/>
      </w:r>
      <w:r w:rsidRPr="003C6B87">
        <w:rPr>
          <w:rFonts w:ascii="Calibri" w:eastAsia="Times New Roman" w:hAnsi="Calibri" w:cs="Calibri"/>
          <w:color w:val="000000"/>
          <w:lang w:eastAsia="fr-FR"/>
        </w:rPr>
        <w:t>Un interlocuteur privilégié attribué à vos équipes techniques ou achats.</w:t>
      </w:r>
    </w:p>
    <w:p w14:paraId="396DBC8A" w14:textId="77777777"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6B3AB080" w14:textId="77777777" w:rsidR="00E75CC7" w:rsidRDefault="00E75CC7" w:rsidP="00E75CC7">
      <w:pPr>
        <w:jc w:val="both"/>
        <w:rPr>
          <w:rFonts w:ascii="Calibri" w:eastAsia="Times New Roman" w:hAnsi="Calibri" w:cs="Calibri"/>
          <w:color w:val="000000"/>
          <w:lang w:eastAsia="fr-FR"/>
        </w:rPr>
      </w:pPr>
    </w:p>
    <w:p w14:paraId="0DB15F2E" w14:textId="77777777" w:rsidR="00E75CC7" w:rsidRDefault="00E75CC7" w:rsidP="00E75CC7">
      <w:pPr>
        <w:jc w:val="both"/>
        <w:rPr>
          <w:rFonts w:ascii="Calibri" w:eastAsia="Times New Roman" w:hAnsi="Calibri" w:cs="Calibri"/>
          <w:color w:val="000000"/>
          <w:lang w:eastAsia="fr-FR"/>
        </w:rPr>
      </w:pPr>
    </w:p>
    <w:p w14:paraId="708756D2" w14:textId="77777777" w:rsidR="00E75CC7" w:rsidRDefault="00E75CC7" w:rsidP="00E75CC7">
      <w:pPr>
        <w:jc w:val="both"/>
        <w:rPr>
          <w:rFonts w:ascii="Calibri" w:eastAsia="Times New Roman" w:hAnsi="Calibri" w:cs="Calibri"/>
          <w:color w:val="000000"/>
          <w:lang w:eastAsia="fr-FR"/>
        </w:rPr>
      </w:pPr>
    </w:p>
    <w:p w14:paraId="7EF25E51" w14:textId="77777777" w:rsidR="00E75CC7" w:rsidRDefault="00E75CC7" w:rsidP="00E75CC7">
      <w:pPr>
        <w:jc w:val="both"/>
        <w:rPr>
          <w:rFonts w:ascii="Calibri" w:eastAsia="Times New Roman" w:hAnsi="Calibri" w:cs="Calibri"/>
          <w:color w:val="000000"/>
          <w:lang w:eastAsia="fr-FR"/>
        </w:rPr>
      </w:pPr>
    </w:p>
    <w:p w14:paraId="41E6C762" w14:textId="131A9C7F" w:rsidR="00E75CC7" w:rsidRPr="003C6B87" w:rsidRDefault="00E75CC7" w:rsidP="00E75CC7">
      <w:pPr>
        <w:jc w:val="both"/>
        <w:rPr>
          <w:rFonts w:ascii="Times New Roman" w:eastAsia="Times New Roman" w:hAnsi="Times New Roman"/>
          <w:lang w:eastAsia="fr-FR"/>
        </w:rPr>
      </w:pPr>
      <w:r w:rsidRPr="003C6B87">
        <w:rPr>
          <w:rFonts w:ascii="Calibri" w:eastAsia="Times New Roman" w:hAnsi="Calibri" w:cs="Calibri"/>
          <w:color w:val="000000"/>
          <w:lang w:eastAsia="fr-FR"/>
        </w:rPr>
        <w:t>N’hésitez pas à nous confier vos défis technologiques. Vos défis alimentent notre expertise.</w:t>
      </w:r>
    </w:p>
    <w:p w14:paraId="4D7BDEDB" w14:textId="77777777" w:rsidR="00E75CC7" w:rsidRPr="003C6B87" w:rsidRDefault="00E75CC7" w:rsidP="00E75CC7">
      <w:pPr>
        <w:rPr>
          <w:rFonts w:ascii="Times New Roman" w:eastAsia="Times New Roman" w:hAnsi="Times New Roman"/>
          <w:lang w:eastAsia="fr-FR"/>
        </w:rPr>
      </w:pPr>
    </w:p>
    <w:p w14:paraId="242152C0" w14:textId="77777777" w:rsidR="00E75CC7" w:rsidRPr="003C6B87" w:rsidRDefault="00E75CC7" w:rsidP="00E75CC7">
      <w:pPr>
        <w:spacing w:after="120"/>
        <w:jc w:val="both"/>
        <w:rPr>
          <w:rFonts w:ascii="Times New Roman" w:eastAsia="Times New Roman" w:hAnsi="Times New Roman"/>
          <w:lang w:eastAsia="fr-FR"/>
        </w:rPr>
      </w:pPr>
      <w:r w:rsidRPr="003C6B87">
        <w:rPr>
          <w:rFonts w:ascii="Calibri" w:eastAsia="Times New Roman" w:hAnsi="Calibri" w:cs="Calibri"/>
          <w:b/>
          <w:bCs/>
          <w:color w:val="000000"/>
          <w:lang w:eastAsia="fr-FR"/>
        </w:rPr>
        <w:t>Reformulation situation client :</w:t>
      </w:r>
    </w:p>
    <w:p w14:paraId="2D704566" w14:textId="77777777" w:rsidR="00E75CC7" w:rsidRPr="003C6B87" w:rsidRDefault="00E75CC7" w:rsidP="00E75CC7">
      <w:pPr>
        <w:spacing w:before="240"/>
        <w:ind w:left="700"/>
        <w:jc w:val="both"/>
        <w:rPr>
          <w:rFonts w:ascii="Times New Roman" w:eastAsia="Times New Roman" w:hAnsi="Times New Roman"/>
          <w:lang w:eastAsia="fr-FR"/>
        </w:rPr>
      </w:pPr>
      <w:r w:rsidRPr="003C6B87">
        <w:rPr>
          <w:rFonts w:ascii="Calibri" w:eastAsia="Times New Roman" w:hAnsi="Calibri" w:cs="Calibri"/>
          <w:b/>
          <w:bCs/>
          <w:color w:val="000000"/>
          <w:lang w:eastAsia="fr-FR"/>
        </w:rPr>
        <w:t>. Donc à ce jour, vous êtes sur des projets ....</w:t>
      </w:r>
    </w:p>
    <w:p w14:paraId="472335FE" w14:textId="77777777" w:rsidR="00E75CC7" w:rsidRPr="003C6B87" w:rsidRDefault="00E75CC7" w:rsidP="00E75CC7">
      <w:pPr>
        <w:spacing w:before="240"/>
        <w:ind w:left="700"/>
        <w:jc w:val="both"/>
        <w:rPr>
          <w:rFonts w:ascii="Times New Roman" w:eastAsia="Times New Roman" w:hAnsi="Times New Roman"/>
          <w:lang w:eastAsia="fr-FR"/>
        </w:rPr>
      </w:pPr>
      <w:r w:rsidRPr="003C6B87">
        <w:rPr>
          <w:rFonts w:ascii="Calibri" w:eastAsia="Times New Roman" w:hAnsi="Calibri" w:cs="Calibri"/>
          <w:b/>
          <w:bCs/>
          <w:color w:val="000000"/>
          <w:lang w:eastAsia="fr-FR"/>
        </w:rPr>
        <w:t>. Vous-même, vous avez la charge de ....</w:t>
      </w:r>
    </w:p>
    <w:p w14:paraId="2CDB263E" w14:textId="77777777" w:rsidR="00E75CC7" w:rsidRPr="003C6B87" w:rsidRDefault="00E75CC7" w:rsidP="00E75CC7">
      <w:pPr>
        <w:spacing w:before="240"/>
        <w:ind w:left="700"/>
        <w:jc w:val="both"/>
        <w:rPr>
          <w:rFonts w:ascii="Times New Roman" w:eastAsia="Times New Roman" w:hAnsi="Times New Roman"/>
          <w:lang w:eastAsia="fr-FR"/>
        </w:rPr>
      </w:pPr>
      <w:r w:rsidRPr="003C6B87">
        <w:rPr>
          <w:rFonts w:ascii="Calibri" w:eastAsia="Times New Roman" w:hAnsi="Calibri" w:cs="Calibri"/>
          <w:b/>
          <w:bCs/>
          <w:color w:val="000000"/>
          <w:lang w:eastAsia="fr-FR"/>
        </w:rPr>
        <w:t>. Aujourd’hui, vos plus gros freins/ problématiques sont...</w:t>
      </w:r>
    </w:p>
    <w:p w14:paraId="6E56F19C" w14:textId="77777777" w:rsidR="00E75CC7" w:rsidRPr="003C6B87" w:rsidRDefault="00E75CC7" w:rsidP="00E75CC7">
      <w:pPr>
        <w:spacing w:before="240"/>
        <w:ind w:left="700"/>
        <w:jc w:val="both"/>
        <w:rPr>
          <w:rFonts w:ascii="Times New Roman" w:eastAsia="Times New Roman" w:hAnsi="Times New Roman"/>
          <w:lang w:eastAsia="fr-FR"/>
        </w:rPr>
      </w:pPr>
      <w:r w:rsidRPr="003C6B87">
        <w:rPr>
          <w:rFonts w:ascii="Calibri" w:eastAsia="Times New Roman" w:hAnsi="Calibri" w:cs="Calibri"/>
          <w:b/>
          <w:bCs/>
          <w:color w:val="000000"/>
          <w:lang w:eastAsia="fr-FR"/>
        </w:rPr>
        <w:t>. Sous-traitez-vous vos consultations ?</w:t>
      </w:r>
    </w:p>
    <w:p w14:paraId="187FECC1" w14:textId="77777777" w:rsidR="00E75CC7" w:rsidRPr="003C6B87" w:rsidRDefault="00E75CC7" w:rsidP="00E75CC7">
      <w:pPr>
        <w:spacing w:before="240"/>
        <w:jc w:val="both"/>
        <w:rPr>
          <w:rFonts w:ascii="Times New Roman" w:eastAsia="Times New Roman" w:hAnsi="Times New Roman"/>
          <w:lang w:eastAsia="fr-FR"/>
        </w:rPr>
      </w:pPr>
      <w:r w:rsidRPr="003C6B87">
        <w:rPr>
          <w:rFonts w:ascii="Calibri" w:eastAsia="Times New Roman" w:hAnsi="Calibri" w:cs="Calibri"/>
          <w:color w:val="000000"/>
          <w:lang w:eastAsia="fr-FR"/>
        </w:rPr>
        <w:t> </w:t>
      </w:r>
    </w:p>
    <w:p w14:paraId="7EAA5DFC" w14:textId="77777777" w:rsidR="00E75CC7" w:rsidRPr="003C6B87" w:rsidRDefault="00E75CC7" w:rsidP="00E75CC7">
      <w:pPr>
        <w:spacing w:before="240"/>
        <w:jc w:val="both"/>
        <w:rPr>
          <w:rFonts w:ascii="Times New Roman" w:eastAsia="Times New Roman" w:hAnsi="Times New Roman"/>
          <w:lang w:eastAsia="fr-FR"/>
        </w:rPr>
      </w:pPr>
      <w:r w:rsidRPr="003C6B87">
        <w:rPr>
          <w:rFonts w:ascii="Calibri" w:eastAsia="Times New Roman" w:hAnsi="Calibri" w:cs="Calibri"/>
          <w:color w:val="000000"/>
          <w:lang w:eastAsia="fr-FR"/>
        </w:rPr>
        <w:t>Nous organisons prochainement une journée à l’intention des acteurs industriels, seriez-vous intéressé pour découvrir nos nouvelles installations grenobloises et les opportunités d’innovation qu’elles offrent ?</w:t>
      </w:r>
    </w:p>
    <w:p w14:paraId="68E47D63" w14:textId="77777777" w:rsidR="00E75CC7" w:rsidRPr="003C6B87" w:rsidRDefault="00E75CC7" w:rsidP="00E75CC7">
      <w:pPr>
        <w:rPr>
          <w:rFonts w:ascii="Times New Roman" w:eastAsia="Times New Roman" w:hAnsi="Times New Roman"/>
          <w:lang w:eastAsia="fr-FR"/>
        </w:rPr>
      </w:pPr>
    </w:p>
    <w:p w14:paraId="20AB2E16" w14:textId="77777777" w:rsidR="00E75CC7" w:rsidRDefault="00E75CC7" w:rsidP="00E75CC7"/>
    <w:p w14:paraId="6434C46B" w14:textId="53D321DD" w:rsidR="00061916" w:rsidRPr="00404C1E" w:rsidRDefault="00061916" w:rsidP="002279C6">
      <w:pPr>
        <w:pStyle w:val="Texteenbleu"/>
      </w:pPr>
    </w:p>
    <w:p w14:paraId="57602B3D" w14:textId="77777777" w:rsidR="00061916" w:rsidRPr="00404C1E" w:rsidRDefault="00061916" w:rsidP="002279C6">
      <w:r w:rsidRPr="00404C1E">
        <w:rPr>
          <w:lang w:bidi="fr-FR"/>
        </w:rPr>
        <w:br w:type="page"/>
      </w:r>
    </w:p>
    <w:tbl>
      <w:tblPr>
        <w:tblW w:w="5000" w:type="pct"/>
        <w:tblLook w:val="0600" w:firstRow="0" w:lastRow="0" w:firstColumn="0" w:lastColumn="0" w:noHBand="1" w:noVBand="1"/>
      </w:tblPr>
      <w:tblGrid>
        <w:gridCol w:w="366"/>
        <w:gridCol w:w="4828"/>
        <w:gridCol w:w="5145"/>
        <w:gridCol w:w="357"/>
      </w:tblGrid>
      <w:tr w:rsidR="00061916" w:rsidRPr="00404C1E" w14:paraId="75263FDC" w14:textId="77777777">
        <w:trPr>
          <w:trHeight w:val="983"/>
        </w:trPr>
        <w:tc>
          <w:tcPr>
            <w:tcW w:w="171" w:type="pct"/>
          </w:tcPr>
          <w:p w14:paraId="1F67B25B" w14:textId="77777777" w:rsidR="00061916" w:rsidRPr="00404C1E" w:rsidRDefault="00061916">
            <w:pPr>
              <w:pStyle w:val="Titre"/>
            </w:pPr>
          </w:p>
        </w:tc>
        <w:sdt>
          <w:sdtPr>
            <w:id w:val="-2086292674"/>
            <w:placeholder>
              <w:docPart w:val="99434324B566DF4FA6E05272DFF42544"/>
            </w:placeholder>
            <w:temporary/>
            <w:showingPlcHdr/>
            <w15:appearance w15:val="hidden"/>
            <w:text/>
          </w:sdtPr>
          <w:sdtEndPr/>
          <w:sdtContent>
            <w:tc>
              <w:tcPr>
                <w:tcW w:w="2257" w:type="pct"/>
                <w:shd w:val="clear" w:color="auto" w:fill="1F497D" w:themeFill="text2"/>
                <w:vAlign w:val="center"/>
              </w:tcPr>
              <w:p w14:paraId="683215D0" w14:textId="77777777" w:rsidR="00061916" w:rsidRPr="00404C1E" w:rsidRDefault="00061916">
                <w:pPr>
                  <w:pStyle w:val="Titre"/>
                </w:pPr>
                <w:r w:rsidRPr="00404C1E">
                  <w:rPr>
                    <w:lang w:bidi="fr-FR"/>
                  </w:rPr>
                  <w:t>Script téléphonique</w:t>
                </w:r>
              </w:p>
            </w:tc>
          </w:sdtContent>
        </w:sdt>
        <w:tc>
          <w:tcPr>
            <w:tcW w:w="2405" w:type="pct"/>
          </w:tcPr>
          <w:p w14:paraId="647BB4B6" w14:textId="77777777" w:rsidR="00061916" w:rsidRPr="00404C1E" w:rsidRDefault="00061916">
            <w:pPr>
              <w:pStyle w:val="Titre"/>
            </w:pPr>
          </w:p>
        </w:tc>
        <w:tc>
          <w:tcPr>
            <w:tcW w:w="167" w:type="pct"/>
          </w:tcPr>
          <w:p w14:paraId="78D09663" w14:textId="77777777" w:rsidR="00061916" w:rsidRPr="00404C1E" w:rsidRDefault="00061916">
            <w:pPr>
              <w:pStyle w:val="Titre"/>
            </w:pPr>
          </w:p>
        </w:tc>
      </w:tr>
      <w:tr w:rsidR="0061146D" w:rsidRPr="00404C1E" w14:paraId="76ECF171" w14:textId="77777777" w:rsidTr="0061146D">
        <w:trPr>
          <w:trHeight w:val="288"/>
        </w:trPr>
        <w:tc>
          <w:tcPr>
            <w:tcW w:w="171" w:type="pct"/>
          </w:tcPr>
          <w:p w14:paraId="576CCA57" w14:textId="77777777" w:rsidR="0061146D" w:rsidRPr="00404C1E" w:rsidRDefault="0061146D" w:rsidP="0061146D">
            <w:pPr>
              <w:pStyle w:val="Sansinterligne"/>
            </w:pPr>
          </w:p>
        </w:tc>
        <w:tc>
          <w:tcPr>
            <w:tcW w:w="2257" w:type="pct"/>
            <w:shd w:val="clear" w:color="auto" w:fill="auto"/>
            <w:vAlign w:val="center"/>
          </w:tcPr>
          <w:p w14:paraId="039B4958" w14:textId="77777777" w:rsidR="0061146D" w:rsidRPr="00404C1E" w:rsidRDefault="0061146D" w:rsidP="0061146D">
            <w:pPr>
              <w:pStyle w:val="Sansinterligne"/>
            </w:pPr>
          </w:p>
        </w:tc>
        <w:tc>
          <w:tcPr>
            <w:tcW w:w="2405" w:type="pct"/>
          </w:tcPr>
          <w:p w14:paraId="7759715C" w14:textId="77777777" w:rsidR="0061146D" w:rsidRPr="00404C1E" w:rsidRDefault="0061146D" w:rsidP="0061146D">
            <w:pPr>
              <w:pStyle w:val="Sansinterligne"/>
            </w:pPr>
          </w:p>
        </w:tc>
        <w:tc>
          <w:tcPr>
            <w:tcW w:w="167" w:type="pct"/>
          </w:tcPr>
          <w:p w14:paraId="3D5EBFB2" w14:textId="77777777" w:rsidR="0061146D" w:rsidRPr="00404C1E" w:rsidRDefault="0061146D" w:rsidP="0061146D">
            <w:pPr>
              <w:pStyle w:val="Sansinterligne"/>
            </w:pPr>
          </w:p>
        </w:tc>
      </w:tr>
    </w:tbl>
    <w:p w14:paraId="7AF77DD3" w14:textId="77777777" w:rsidR="00061916" w:rsidRPr="00404C1E" w:rsidRDefault="00CF690B" w:rsidP="00061916">
      <w:sdt>
        <w:sdtPr>
          <w:id w:val="-2048289099"/>
          <w:placeholder>
            <w:docPart w:val="37EB2DECBC0A7F41805652F7DF498AF2"/>
          </w:placeholder>
          <w:temporary/>
          <w:showingPlcHdr/>
          <w15:appearance w15:val="hidden"/>
          <w:text/>
        </w:sdtPr>
        <w:sdtEndPr/>
        <w:sdtContent>
          <w:r w:rsidR="00061916" w:rsidRPr="00404C1E">
            <w:rPr>
              <w:lang w:bidi="fr-FR"/>
            </w:rPr>
            <w:t>Y a-t-il autre chose que je puisse faire vous aider ?</w:t>
          </w:r>
        </w:sdtContent>
      </w:sdt>
    </w:p>
    <w:p w14:paraId="03A2F893" w14:textId="77777777" w:rsidR="00061916" w:rsidRPr="00404C1E" w:rsidRDefault="00CF690B" w:rsidP="0061146D">
      <w:pPr>
        <w:pStyle w:val="Sansinterligne"/>
      </w:pPr>
      <w:sdt>
        <w:sdtPr>
          <w:id w:val="2044401238"/>
          <w:placeholder>
            <w:docPart w:val="50B8FAE08B1EBF46B3D21813459C2C95"/>
          </w:placeholder>
          <w:temporary/>
          <w:showingPlcHdr/>
          <w15:appearance w15:val="hidden"/>
          <w:text/>
        </w:sdtPr>
        <w:sdtEndPr/>
        <w:sdtContent>
          <w:r w:rsidR="00061916" w:rsidRPr="00404C1E">
            <w:rPr>
              <w:lang w:bidi="fr-FR"/>
            </w:rPr>
            <w:t>Merci beaucoup d’avoir appelé</w:t>
          </w:r>
        </w:sdtContent>
      </w:sdt>
      <w:r w:rsidR="00061916" w:rsidRPr="00404C1E">
        <w:rPr>
          <w:lang w:bidi="fr-FR"/>
        </w:rPr>
        <w:t xml:space="preserve"> </w:t>
      </w:r>
      <w:sdt>
        <w:sdtPr>
          <w:rPr>
            <w:rStyle w:val="Accentuation"/>
          </w:rPr>
          <w:alias w:val="Entreprise"/>
          <w:tag w:val=""/>
          <w:id w:val="-753360284"/>
          <w:placeholder>
            <w:docPart w:val="8203CC9316B55E49AFFC9F25FC95B310"/>
          </w:placeholder>
          <w:showingPlcHdr/>
          <w:dataBinding w:prefixMappings="xmlns:ns0='http://schemas.openxmlformats.org/officeDocument/2006/extended-properties' " w:xpath="/ns0:Properties[1]/ns0:Company[1]" w:storeItemID="{6668398D-A668-4E3E-A5EB-62B293D839F1}"/>
          <w15:appearance w15:val="hidden"/>
          <w:text/>
        </w:sdtPr>
        <w:sdtEndPr>
          <w:rPr>
            <w:rStyle w:val="Accentuation"/>
          </w:rPr>
        </w:sdtEndPr>
        <w:sdtContent>
          <w:r w:rsidR="00FB13AA" w:rsidRPr="00404C1E">
            <w:rPr>
              <w:rStyle w:val="Accentuation"/>
              <w:lang w:bidi="fr-FR"/>
            </w:rPr>
            <w:t>&lt;Nom de l’entreprise&gt;</w:t>
          </w:r>
        </w:sdtContent>
      </w:sdt>
      <w:r w:rsidR="00061916" w:rsidRPr="00404C1E">
        <w:rPr>
          <w:lang w:bidi="fr-FR"/>
        </w:rPr>
        <w:t>.</w:t>
      </w:r>
    </w:p>
    <w:p w14:paraId="1E26C8B1" w14:textId="77777777" w:rsidR="00061916" w:rsidRPr="00404C1E" w:rsidRDefault="00CF690B" w:rsidP="00061916">
      <w:sdt>
        <w:sdtPr>
          <w:id w:val="1901710161"/>
          <w:placeholder>
            <w:docPart w:val="FF537A6CA27CB14CAC519AAAC3267851"/>
          </w:placeholder>
          <w:temporary/>
          <w:showingPlcHdr/>
          <w15:appearance w15:val="hidden"/>
          <w:text/>
        </w:sdtPr>
        <w:sdtEndPr/>
        <w:sdtContent>
          <w:r w:rsidR="00061916" w:rsidRPr="00404C1E">
            <w:rPr>
              <w:lang w:bidi="fr-FR"/>
            </w:rPr>
            <w:t>Une fois encore, je suis</w:t>
          </w:r>
        </w:sdtContent>
      </w:sdt>
      <w:r w:rsidR="00061916" w:rsidRPr="00404C1E">
        <w:rPr>
          <w:lang w:bidi="fr-FR"/>
        </w:rPr>
        <w:t xml:space="preserve"> </w:t>
      </w:r>
      <w:sdt>
        <w:sdtPr>
          <w:rPr>
            <w:rStyle w:val="Accentuation"/>
          </w:rPr>
          <w:alias w:val="Nom du représentant"/>
          <w:tag w:val=""/>
          <w:id w:val="1844744074"/>
          <w:placeholder>
            <w:docPart w:val="B406575C2F6EF74E8FE0E20F2FA84B01"/>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rPr>
            <w:rStyle w:val="Accentuation"/>
          </w:rPr>
        </w:sdtEndPr>
        <w:sdtContent>
          <w:r w:rsidR="00FB13AA" w:rsidRPr="00404C1E">
            <w:rPr>
              <w:rStyle w:val="Accentuation"/>
              <w:lang w:bidi="fr-FR"/>
            </w:rPr>
            <w:t>&lt;Nom du représentant/directeur&gt;</w:t>
          </w:r>
        </w:sdtContent>
      </w:sdt>
      <w:r w:rsidR="00061916" w:rsidRPr="00404C1E">
        <w:rPr>
          <w:lang w:bidi="fr-FR"/>
        </w:rPr>
        <w:t>.</w:t>
      </w:r>
    </w:p>
    <w:p w14:paraId="50EDE4FF" w14:textId="77777777" w:rsidR="00061916" w:rsidRPr="00404C1E" w:rsidRDefault="00CF690B" w:rsidP="00061916">
      <w:sdt>
        <w:sdtPr>
          <w:id w:val="1625417957"/>
          <w:placeholder>
            <w:docPart w:val="E397DCCE49C064499B3D0BA5D803B535"/>
          </w:placeholder>
          <w:temporary/>
          <w:showingPlcHdr/>
          <w15:appearance w15:val="hidden"/>
          <w:text/>
        </w:sdtPr>
        <w:sdtEndPr/>
        <w:sdtContent>
          <w:r w:rsidR="00061916" w:rsidRPr="00404C1E">
            <w:rPr>
              <w:lang w:bidi="fr-FR"/>
            </w:rPr>
            <w:t>N’hésitez pas à me contacter au</w:t>
          </w:r>
        </w:sdtContent>
      </w:sdt>
      <w:r w:rsidR="00061916" w:rsidRPr="00404C1E">
        <w:rPr>
          <w:lang w:bidi="fr-FR"/>
        </w:rPr>
        <w:t xml:space="preserve"> </w:t>
      </w:r>
      <w:sdt>
        <w:sdtPr>
          <w:rPr>
            <w:rStyle w:val="Accentuation"/>
          </w:rPr>
          <w:alias w:val="N° de téléphone de l’entreprise"/>
          <w:tag w:val=""/>
          <w:id w:val="-464576310"/>
          <w:placeholder>
            <w:docPart w:val="B77D10C168949F4581329040F9CC9263"/>
          </w:placeholder>
          <w:showingPlcHdr/>
          <w:dataBinding w:prefixMappings="xmlns:ns0='http://schemas.microsoft.com/office/2006/coverPageProps' " w:xpath="/ns0:CoverPageProperties[1]/ns0:CompanyPhone[1]" w:storeItemID="{55AF091B-3C7A-41E3-B477-F2FDAA23CFDA}"/>
          <w15:appearance w15:val="hidden"/>
          <w:text/>
        </w:sdtPr>
        <w:sdtEndPr>
          <w:rPr>
            <w:rStyle w:val="Accentuation"/>
          </w:rPr>
        </w:sdtEndPr>
        <w:sdtContent>
          <w:r w:rsidR="00FB13AA" w:rsidRPr="00404C1E">
            <w:rPr>
              <w:rStyle w:val="Accentuation"/>
              <w:lang w:bidi="fr-FR"/>
            </w:rPr>
            <w:t>&lt;Numéro de téléphone&gt;</w:t>
          </w:r>
        </w:sdtContent>
      </w:sdt>
      <w:r w:rsidR="00061916" w:rsidRPr="00404C1E">
        <w:rPr>
          <w:lang w:bidi="fr-FR"/>
        </w:rPr>
        <w:t>.</w:t>
      </w:r>
    </w:p>
    <w:p w14:paraId="5176FB67" w14:textId="77777777" w:rsidR="00061916" w:rsidRPr="00404C1E" w:rsidRDefault="00CF690B" w:rsidP="0061146D">
      <w:sdt>
        <w:sdtPr>
          <w:id w:val="-2139791960"/>
          <w:placeholder>
            <w:docPart w:val="A4791123C66CD84592D7424FE2617B5B"/>
          </w:placeholder>
          <w:temporary/>
          <w:showingPlcHdr/>
          <w15:appearance w15:val="hidden"/>
          <w:text/>
        </w:sdtPr>
        <w:sdtEndPr/>
        <w:sdtContent>
          <w:r w:rsidR="00061916" w:rsidRPr="00404C1E">
            <w:rPr>
              <w:lang w:bidi="fr-FR"/>
            </w:rPr>
            <w:t>Nous sommes à votre disposition de</w:t>
          </w:r>
        </w:sdtContent>
      </w:sdt>
      <w:r w:rsidR="00061916" w:rsidRPr="00404C1E">
        <w:rPr>
          <w:lang w:bidi="fr-FR"/>
        </w:rPr>
        <w:t xml:space="preserve"> </w:t>
      </w:r>
      <w:sdt>
        <w:sdtPr>
          <w:rPr>
            <w:rStyle w:val="Accentuation"/>
          </w:rPr>
          <w:alias w:val="Heure de début"/>
          <w:tag w:val=""/>
          <w:id w:val="1305201620"/>
          <w:placeholder>
            <w:docPart w:val="80CA70399504E846B58E0EA38C976AA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rPr>
            <w:rStyle w:val="Accentuation"/>
          </w:rPr>
        </w:sdtEndPr>
        <w:sdtContent>
          <w:r w:rsidR="00FB13AA" w:rsidRPr="00404C1E">
            <w:rPr>
              <w:rStyle w:val="Accentuation"/>
              <w:lang w:bidi="fr-FR"/>
            </w:rPr>
            <w:t>&lt;9 h 00&gt;</w:t>
          </w:r>
        </w:sdtContent>
      </w:sdt>
      <w:r w:rsidR="00061916" w:rsidRPr="00404C1E">
        <w:rPr>
          <w:lang w:bidi="fr-FR"/>
        </w:rPr>
        <w:t xml:space="preserve"> </w:t>
      </w:r>
      <w:sdt>
        <w:sdtPr>
          <w:id w:val="670217360"/>
          <w:placeholder>
            <w:docPart w:val="7B2D6AF67BD4A74F9C1AAEF3B8572C57"/>
          </w:placeholder>
          <w:temporary/>
          <w:showingPlcHdr/>
          <w15:appearance w15:val="hidden"/>
          <w:text/>
        </w:sdtPr>
        <w:sdtEndPr/>
        <w:sdtContent>
          <w:r w:rsidR="00061916" w:rsidRPr="00404C1E">
            <w:rPr>
              <w:lang w:bidi="fr-FR"/>
            </w:rPr>
            <w:t>à</w:t>
          </w:r>
        </w:sdtContent>
      </w:sdt>
      <w:r w:rsidR="00061916" w:rsidRPr="00404C1E">
        <w:rPr>
          <w:lang w:bidi="fr-FR"/>
        </w:rPr>
        <w:t xml:space="preserve"> </w:t>
      </w:r>
      <w:sdt>
        <w:sdtPr>
          <w:rPr>
            <w:rStyle w:val="Accentuation"/>
          </w:rPr>
          <w:alias w:val="Heure de fin"/>
          <w:tag w:val=""/>
          <w:id w:val="1629438053"/>
          <w:placeholder>
            <w:docPart w:val="C47A935B6C75484396CAA681ECD162E3"/>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Accentuation"/>
          </w:rPr>
        </w:sdtEndPr>
        <w:sdtContent>
          <w:r w:rsidR="00606D38" w:rsidRPr="00404C1E">
            <w:rPr>
              <w:rStyle w:val="Accentuation"/>
              <w:lang w:bidi="fr-FR"/>
            </w:rPr>
            <w:t>&lt;21 h 00&gt;</w:t>
          </w:r>
        </w:sdtContent>
      </w:sdt>
      <w:r w:rsidR="00061916" w:rsidRPr="00404C1E">
        <w:rPr>
          <w:lang w:bidi="fr-FR"/>
        </w:rPr>
        <w:t xml:space="preserve"> </w:t>
      </w:r>
      <w:sdt>
        <w:sdtPr>
          <w:id w:val="1824381463"/>
          <w:placeholder>
            <w:docPart w:val="791512BEE97E414C9800C5B164427B49"/>
          </w:placeholder>
          <w:temporary/>
          <w:showingPlcHdr/>
          <w15:appearance w15:val="hidden"/>
          <w:text/>
        </w:sdtPr>
        <w:sdtEndPr/>
        <w:sdtContent>
          <w:r w:rsidR="00061916" w:rsidRPr="00404C1E">
            <w:rPr>
              <w:lang w:bidi="fr-FR"/>
            </w:rPr>
            <w:t>du lundi au samedi/7 jours sur 7/</w:t>
          </w:r>
        </w:sdtContent>
      </w:sdt>
      <w:sdt>
        <w:sdtPr>
          <w:rPr>
            <w:rStyle w:val="Accentuation"/>
          </w:rPr>
          <w:alias w:val="Heures de travail"/>
          <w:tag w:val=""/>
          <w:id w:val="-846095613"/>
          <w:placeholder>
            <w:docPart w:val="72995CBB2FD93E4F98EAE2653903821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Accentuation"/>
          </w:rPr>
        </w:sdtEndPr>
        <w:sdtContent>
          <w:r w:rsidR="00606D38" w:rsidRPr="00404C1E">
            <w:rPr>
              <w:rStyle w:val="Accentuation"/>
              <w:lang w:bidi="fr-FR"/>
            </w:rPr>
            <w:t>&lt;Vos heures de travail&gt;</w:t>
          </w:r>
        </w:sdtContent>
      </w:sdt>
      <w:r w:rsidR="00061916" w:rsidRPr="00404C1E">
        <w:rPr>
          <w:lang w:bidi="fr-FR"/>
        </w:rPr>
        <w:t>.</w:t>
      </w:r>
    </w:p>
    <w:p w14:paraId="5C97866B" w14:textId="77777777" w:rsidR="00061916" w:rsidRPr="00404C1E" w:rsidRDefault="00CF690B" w:rsidP="00061916">
      <w:sdt>
        <w:sdtPr>
          <w:id w:val="976722422"/>
          <w:placeholder>
            <w:docPart w:val="CC3A233A1AE6E1419C3C4A0196C5D835"/>
          </w:placeholder>
          <w:temporary/>
          <w:showingPlcHdr/>
          <w15:appearance w15:val="hidden"/>
          <w:text/>
        </w:sdtPr>
        <w:sdtEndPr/>
        <w:sdtContent>
          <w:r w:rsidR="00061916" w:rsidRPr="00404C1E">
            <w:rPr>
              <w:lang w:bidi="fr-FR"/>
            </w:rPr>
            <w:t>Nous apprécions vraiment l'intérêt que vous portez à nos services et nous nous engageons à répondre à vos attentes. Nous vous contacterons prochainement avec plus d’informations.</w:t>
          </w:r>
        </w:sdtContent>
      </w:sdt>
    </w:p>
    <w:p w14:paraId="3C0C9535" w14:textId="77777777" w:rsidR="00061916" w:rsidRPr="00404C1E" w:rsidRDefault="00CF690B" w:rsidP="00061916">
      <w:sdt>
        <w:sdtPr>
          <w:id w:val="1687710570"/>
          <w:placeholder>
            <w:docPart w:val="74C5B5F356483A4E80FBA720734984E4"/>
          </w:placeholder>
          <w:temporary/>
          <w:showingPlcHdr/>
          <w15:appearance w15:val="hidden"/>
          <w:text/>
        </w:sdtPr>
        <w:sdtEndPr/>
        <w:sdtContent>
          <w:r w:rsidR="00061916" w:rsidRPr="00404C1E">
            <w:rPr>
              <w:lang w:bidi="fr-FR"/>
            </w:rPr>
            <w:t>Passez une bonne journée !</w:t>
          </w:r>
        </w:sdtContent>
      </w:sdt>
    </w:p>
    <w:p w14:paraId="49C4E007" w14:textId="77777777" w:rsidR="00061916" w:rsidRPr="00404C1E" w:rsidRDefault="00CF690B" w:rsidP="0061146D">
      <w:pPr>
        <w:pStyle w:val="Texteengrasbleu"/>
      </w:pPr>
      <w:sdt>
        <w:sdtPr>
          <w:id w:val="-2104715799"/>
          <w:placeholder>
            <w:docPart w:val="43FDBC9ECC9DDF49B50B51372CDA210E"/>
          </w:placeholder>
          <w:temporary/>
          <w:showingPlcHdr/>
          <w15:appearance w15:val="hidden"/>
          <w:text/>
        </w:sdtPr>
        <w:sdtEndPr/>
        <w:sdtContent>
          <w:r w:rsidR="00061916" w:rsidRPr="00404C1E">
            <w:rPr>
              <w:lang w:bidi="fr-FR"/>
            </w:rPr>
            <w:t>•••</w:t>
          </w:r>
        </w:sdtContent>
      </w:sdt>
    </w:p>
    <w:p w14:paraId="20D35B37" w14:textId="77777777" w:rsidR="00061916" w:rsidRPr="00404C1E" w:rsidRDefault="00CF690B" w:rsidP="0061146D">
      <w:pPr>
        <w:pStyle w:val="Titre1"/>
        <w:rPr>
          <w:lang w:val="fr-FR"/>
        </w:rPr>
      </w:pPr>
      <w:sdt>
        <w:sdtPr>
          <w:rPr>
            <w:lang w:val="fr-FR"/>
          </w:rPr>
          <w:id w:val="-2122986767"/>
          <w:placeholder>
            <w:docPart w:val="AAD1E0D03DA17C4BA5EE10439B10F671"/>
          </w:placeholder>
          <w:temporary/>
          <w:showingPlcHdr/>
          <w15:appearance w15:val="hidden"/>
          <w:text/>
        </w:sdtPr>
        <w:sdtEndPr/>
        <w:sdtContent>
          <w:r w:rsidR="00061916" w:rsidRPr="00404C1E">
            <w:rPr>
              <w:lang w:val="fr-FR" w:bidi="fr-FR"/>
            </w:rPr>
            <w:t>Script : Appel de suivi du représentant au client</w:t>
          </w:r>
        </w:sdtContent>
      </w:sdt>
    </w:p>
    <w:p w14:paraId="675F0B52" w14:textId="77777777" w:rsidR="00061916" w:rsidRPr="00404C1E" w:rsidRDefault="00CF690B" w:rsidP="0061146D">
      <w:pPr>
        <w:pStyle w:val="Sansinterligne"/>
      </w:pPr>
      <w:sdt>
        <w:sdtPr>
          <w:id w:val="1781991571"/>
          <w:placeholder>
            <w:docPart w:val="FF2A7E980DEC6243A18A662CB4DB22B1"/>
          </w:placeholder>
          <w:temporary/>
          <w:showingPlcHdr/>
          <w15:appearance w15:val="hidden"/>
          <w:text/>
        </w:sdtPr>
        <w:sdtEndPr/>
        <w:sdtContent>
          <w:r w:rsidR="00061916" w:rsidRPr="00404C1E">
            <w:rPr>
              <w:lang w:bidi="fr-FR"/>
            </w:rPr>
            <w:t>Bonjour/Bonsoir !</w:t>
          </w:r>
        </w:sdtContent>
      </w:sdt>
    </w:p>
    <w:p w14:paraId="4442276C" w14:textId="77777777" w:rsidR="00061916" w:rsidRPr="00404C1E" w:rsidRDefault="00CF690B" w:rsidP="0061146D">
      <w:pPr>
        <w:pStyle w:val="Texteenbleu"/>
      </w:pPr>
      <w:sdt>
        <w:sdtPr>
          <w:id w:val="754327281"/>
          <w:placeholder>
            <w:docPart w:val="30E4267227C7E6498CB601057C45CF75"/>
          </w:placeholder>
          <w:temporary/>
          <w:showingPlcHdr/>
          <w15:appearance w15:val="hidden"/>
          <w:text/>
        </w:sdtPr>
        <w:sdtEndPr/>
        <w:sdtContent>
          <w:r w:rsidR="00061916" w:rsidRPr="00404C1E">
            <w:rPr>
              <w:lang w:bidi="fr-FR"/>
            </w:rPr>
            <w:t>(selon la culture professionnelle)</w:t>
          </w:r>
        </w:sdtContent>
      </w:sdt>
    </w:p>
    <w:p w14:paraId="38EF43E2" w14:textId="77777777" w:rsidR="00061916" w:rsidRPr="00404C1E" w:rsidRDefault="00CF690B" w:rsidP="0061146D">
      <w:pPr>
        <w:pStyle w:val="Sansinterligne"/>
      </w:pPr>
      <w:sdt>
        <w:sdtPr>
          <w:id w:val="513738931"/>
          <w:placeholder>
            <w:docPart w:val="2BA9A2949E418642A2FDC5BA04874A1D"/>
          </w:placeholder>
          <w:temporary/>
          <w:showingPlcHdr/>
          <w15:appearance w15:val="hidden"/>
          <w:text/>
        </w:sdtPr>
        <w:sdtEndPr/>
        <w:sdtContent>
          <w:r w:rsidR="00061916" w:rsidRPr="00404C1E">
            <w:rPr>
              <w:lang w:bidi="fr-FR"/>
            </w:rPr>
            <w:t>C’est</w:t>
          </w:r>
        </w:sdtContent>
      </w:sdt>
      <w:r w:rsidR="00061916" w:rsidRPr="00404C1E">
        <w:rPr>
          <w:lang w:bidi="fr-FR"/>
        </w:rPr>
        <w:t xml:space="preserve"> </w:t>
      </w:r>
      <w:sdt>
        <w:sdtPr>
          <w:rPr>
            <w:rStyle w:val="Accentuation"/>
          </w:rPr>
          <w:alias w:val="Entreprise"/>
          <w:tag w:val=""/>
          <w:id w:val="-1838913547"/>
          <w:placeholder>
            <w:docPart w:val="7EE1C6DC723BE741879DB2AF0672C477"/>
          </w:placeholder>
          <w:showingPlcHdr/>
          <w:dataBinding w:prefixMappings="xmlns:ns0='http://schemas.openxmlformats.org/officeDocument/2006/extended-properties' " w:xpath="/ns0:Properties[1]/ns0:Company[1]" w:storeItemID="{6668398D-A668-4E3E-A5EB-62B293D839F1}"/>
          <w15:appearance w15:val="hidden"/>
          <w:text/>
        </w:sdtPr>
        <w:sdtEndPr>
          <w:rPr>
            <w:rStyle w:val="Accentuation"/>
          </w:rPr>
        </w:sdtEndPr>
        <w:sdtContent>
          <w:r w:rsidR="00FB13AA" w:rsidRPr="00404C1E">
            <w:rPr>
              <w:rStyle w:val="Accentuation"/>
              <w:lang w:bidi="fr-FR"/>
            </w:rPr>
            <w:t>&lt;Nom de l’entreprise&gt;</w:t>
          </w:r>
        </w:sdtContent>
      </w:sdt>
      <w:r w:rsidR="00061916" w:rsidRPr="00404C1E">
        <w:rPr>
          <w:lang w:bidi="fr-FR"/>
        </w:rPr>
        <w:t>.</w:t>
      </w:r>
    </w:p>
    <w:p w14:paraId="4E0C1349" w14:textId="77777777" w:rsidR="00061916" w:rsidRPr="00404C1E" w:rsidRDefault="00CF690B" w:rsidP="00061916">
      <w:sdt>
        <w:sdtPr>
          <w:id w:val="-927723989"/>
          <w:placeholder>
            <w:docPart w:val="2BA9A2949E418642A2FDC5BA04874A1D"/>
          </w:placeholder>
          <w:temporary/>
          <w:showingPlcHdr/>
          <w15:appearance w15:val="hidden"/>
          <w:text/>
        </w:sdtPr>
        <w:sdtEndPr/>
        <w:sdtContent>
          <w:r w:rsidR="00404C1E" w:rsidRPr="00404C1E">
            <w:rPr>
              <w:lang w:bidi="fr-FR"/>
            </w:rPr>
            <w:t>C’est</w:t>
          </w:r>
        </w:sdtContent>
      </w:sdt>
      <w:r w:rsidR="00061916" w:rsidRPr="00404C1E">
        <w:rPr>
          <w:lang w:bidi="fr-FR"/>
        </w:rPr>
        <w:t xml:space="preserve"> </w:t>
      </w:r>
      <w:sdt>
        <w:sdtPr>
          <w:rPr>
            <w:rStyle w:val="Accentuation"/>
          </w:rPr>
          <w:alias w:val="Nom du représentant"/>
          <w:tag w:val=""/>
          <w:id w:val="2091886214"/>
          <w:placeholder>
            <w:docPart w:val="39AE2DB087244B45A7CA69FCCF14F14D"/>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rPr>
            <w:rStyle w:val="Accentuation"/>
          </w:rPr>
        </w:sdtEndPr>
        <w:sdtContent>
          <w:r w:rsidR="00FB13AA" w:rsidRPr="00404C1E">
            <w:rPr>
              <w:rStyle w:val="Accentuation"/>
              <w:lang w:bidi="fr-FR"/>
            </w:rPr>
            <w:t>&lt;Nom du représentant/directeur&gt;</w:t>
          </w:r>
        </w:sdtContent>
      </w:sdt>
      <w:r w:rsidR="00061916" w:rsidRPr="00404C1E">
        <w:rPr>
          <w:lang w:bidi="fr-FR"/>
        </w:rPr>
        <w:t>.</w:t>
      </w:r>
    </w:p>
    <w:p w14:paraId="404CBDB9" w14:textId="77777777" w:rsidR="00061916" w:rsidRPr="00404C1E" w:rsidRDefault="00CF690B" w:rsidP="00061916">
      <w:sdt>
        <w:sdtPr>
          <w:id w:val="-418646684"/>
          <w:placeholder>
            <w:docPart w:val="3FAFB44351304C4895F921D2E20A25A7"/>
          </w:placeholder>
          <w:temporary/>
          <w:showingPlcHdr/>
          <w15:appearance w15:val="hidden"/>
          <w:text/>
        </w:sdtPr>
        <w:sdtEndPr/>
        <w:sdtContent>
          <w:r w:rsidR="00061916" w:rsidRPr="00404C1E">
            <w:rPr>
              <w:lang w:bidi="fr-FR"/>
            </w:rPr>
            <w:t>Ce message s’adresse à</w:t>
          </w:r>
        </w:sdtContent>
      </w:sdt>
      <w:r w:rsidR="00061916" w:rsidRPr="00404C1E">
        <w:rPr>
          <w:lang w:bidi="fr-FR"/>
        </w:rPr>
        <w:t xml:space="preserve"> </w:t>
      </w:r>
      <w:sdt>
        <w:sdtPr>
          <w:rPr>
            <w:rStyle w:val="Accentuation"/>
          </w:rPr>
          <w:id w:val="1466317415"/>
          <w:placeholder>
            <w:docPart w:val="EAD401F785412C489E5AA7B5E1524806"/>
          </w:placeholder>
          <w:temporary/>
          <w:showingPlcHdr/>
          <w15:appearance w15:val="hidden"/>
          <w:text/>
        </w:sdtPr>
        <w:sdtEndPr>
          <w:rPr>
            <w:rStyle w:val="Accentuation"/>
          </w:rPr>
        </w:sdtEndPr>
        <w:sdtContent>
          <w:r w:rsidR="00061916" w:rsidRPr="00404C1E">
            <w:rPr>
              <w:rStyle w:val="Accentuation"/>
              <w:lang w:bidi="fr-FR"/>
            </w:rPr>
            <w:t>&lt;Nom du client&gt;</w:t>
          </w:r>
        </w:sdtContent>
      </w:sdt>
      <w:r w:rsidR="00061916" w:rsidRPr="00404C1E">
        <w:rPr>
          <w:lang w:bidi="fr-FR"/>
        </w:rPr>
        <w:t xml:space="preserve"> </w:t>
      </w:r>
      <w:sdt>
        <w:sdtPr>
          <w:id w:val="594681019"/>
          <w:placeholder>
            <w:docPart w:val="0B2F8E75B638994F81CFA0C25D656221"/>
          </w:placeholder>
          <w:temporary/>
          <w:showingPlcHdr/>
          <w15:appearance w15:val="hidden"/>
          <w:text/>
        </w:sdtPr>
        <w:sdtEndPr/>
        <w:sdtContent>
          <w:r w:rsidR="00061916" w:rsidRPr="00404C1E">
            <w:rPr>
              <w:lang w:bidi="fr-FR"/>
            </w:rPr>
            <w:t>par rapport à votre demande du</w:t>
          </w:r>
        </w:sdtContent>
      </w:sdt>
      <w:r w:rsidR="00061916" w:rsidRPr="00404C1E">
        <w:rPr>
          <w:lang w:bidi="fr-FR"/>
        </w:rPr>
        <w:t xml:space="preserve"> </w:t>
      </w:r>
      <w:sdt>
        <w:sdtPr>
          <w:rPr>
            <w:rStyle w:val="Accentuation"/>
          </w:rPr>
          <w:id w:val="-865588061"/>
          <w:placeholder>
            <w:docPart w:val="C30150D2083C7B418274F2643339EFEB"/>
          </w:placeholder>
          <w:temporary/>
          <w:showingPlcHdr/>
          <w15:appearance w15:val="hidden"/>
          <w:text/>
        </w:sdtPr>
        <w:sdtEndPr>
          <w:rPr>
            <w:rStyle w:val="Accentuation"/>
          </w:rPr>
        </w:sdtEndPr>
        <w:sdtContent>
          <w:r w:rsidR="00061916" w:rsidRPr="00404C1E">
            <w:rPr>
              <w:rStyle w:val="Accentuation"/>
              <w:lang w:bidi="fr-FR"/>
            </w:rPr>
            <w:t>&lt;Date de l’appel précédent&gt;</w:t>
          </w:r>
        </w:sdtContent>
      </w:sdt>
      <w:r w:rsidR="00061916" w:rsidRPr="00404C1E">
        <w:rPr>
          <w:lang w:bidi="fr-FR"/>
        </w:rPr>
        <w:t xml:space="preserve"> </w:t>
      </w:r>
      <w:sdt>
        <w:sdtPr>
          <w:id w:val="-1009062315"/>
          <w:placeholder>
            <w:docPart w:val="5B56E7684464CF47B6706132CE45A380"/>
          </w:placeholder>
          <w:temporary/>
          <w:showingPlcHdr/>
          <w15:appearance w15:val="hidden"/>
          <w:text/>
        </w:sdtPr>
        <w:sdtEndPr/>
        <w:sdtContent>
          <w:r w:rsidR="00061916" w:rsidRPr="00404C1E">
            <w:rPr>
              <w:lang w:bidi="fr-FR"/>
            </w:rPr>
            <w:t>concernant</w:t>
          </w:r>
        </w:sdtContent>
      </w:sdt>
      <w:r w:rsidR="00061916" w:rsidRPr="00404C1E">
        <w:rPr>
          <w:lang w:bidi="fr-FR"/>
        </w:rPr>
        <w:t xml:space="preserve"> </w:t>
      </w:r>
      <w:sdt>
        <w:sdtPr>
          <w:rPr>
            <w:rStyle w:val="Accentuation"/>
          </w:rPr>
          <w:id w:val="100619964"/>
          <w:placeholder>
            <w:docPart w:val="583DBF020785DC4EADEFE426F0EBE98B"/>
          </w:placeholder>
          <w:temporary/>
          <w:showingPlcHdr/>
          <w15:appearance w15:val="hidden"/>
          <w:text/>
        </w:sdtPr>
        <w:sdtEndPr>
          <w:rPr>
            <w:rStyle w:val="Accentuation"/>
          </w:rPr>
        </w:sdtEndPr>
        <w:sdtContent>
          <w:r w:rsidR="00061916" w:rsidRPr="00404C1E">
            <w:rPr>
              <w:rStyle w:val="Accentuation"/>
              <w:lang w:bidi="fr-FR"/>
            </w:rPr>
            <w:t>&lt;Sujet&gt;</w:t>
          </w:r>
        </w:sdtContent>
      </w:sdt>
      <w:r w:rsidR="00061916" w:rsidRPr="00404C1E">
        <w:rPr>
          <w:lang w:bidi="fr-FR"/>
        </w:rPr>
        <w:t>.</w:t>
      </w:r>
    </w:p>
    <w:p w14:paraId="5B1732C1" w14:textId="77777777" w:rsidR="00061916" w:rsidRPr="00404C1E" w:rsidRDefault="00CF690B" w:rsidP="0061146D">
      <w:sdt>
        <w:sdtPr>
          <w:id w:val="851297390"/>
          <w:placeholder>
            <w:docPart w:val="AD400CB2AB31124B88D18FF35B68495E"/>
          </w:placeholder>
          <w:temporary/>
          <w:showingPlcHdr/>
          <w15:appearance w15:val="hidden"/>
          <w:text/>
        </w:sdtPr>
        <w:sdtEndPr/>
        <w:sdtContent>
          <w:r w:rsidR="00061916" w:rsidRPr="00404C1E">
            <w:rPr>
              <w:lang w:bidi="fr-FR"/>
            </w:rPr>
            <w:t>Je vous appelle avec plus d'informations et j'aimerais m’entretenir avec vous pour discuter des détails lorsque vous serez disponible.</w:t>
          </w:r>
        </w:sdtContent>
      </w:sdt>
    </w:p>
    <w:p w14:paraId="2402FA12" w14:textId="77777777" w:rsidR="00061916" w:rsidRPr="00404C1E" w:rsidRDefault="00CF690B" w:rsidP="0061146D">
      <w:sdt>
        <w:sdtPr>
          <w:id w:val="532621744"/>
          <w:placeholder>
            <w:docPart w:val="F1E26C5D940C1E4F8804CC4A772ACA9A"/>
          </w:placeholder>
          <w:temporary/>
          <w:showingPlcHdr/>
          <w15:appearance w15:val="hidden"/>
          <w:text/>
        </w:sdtPr>
        <w:sdtEndPr/>
        <w:sdtContent>
          <w:r w:rsidR="00061916" w:rsidRPr="00404C1E">
            <w:rPr>
              <w:lang w:bidi="fr-FR"/>
            </w:rPr>
            <w:t>Merci de nous contacter au</w:t>
          </w:r>
        </w:sdtContent>
      </w:sdt>
      <w:r w:rsidR="00061916" w:rsidRPr="00404C1E">
        <w:rPr>
          <w:lang w:bidi="fr-FR"/>
        </w:rPr>
        <w:t xml:space="preserve"> </w:t>
      </w:r>
      <w:sdt>
        <w:sdtPr>
          <w:rPr>
            <w:rStyle w:val="Accentuation"/>
          </w:rPr>
          <w:alias w:val="N° de téléphone de l’entreprise"/>
          <w:tag w:val=""/>
          <w:id w:val="553976509"/>
          <w:placeholder>
            <w:docPart w:val="7F145925860D9947964C51506F254190"/>
          </w:placeholder>
          <w:showingPlcHdr/>
          <w:dataBinding w:prefixMappings="xmlns:ns0='http://schemas.microsoft.com/office/2006/coverPageProps' " w:xpath="/ns0:CoverPageProperties[1]/ns0:CompanyPhone[1]" w:storeItemID="{55AF091B-3C7A-41E3-B477-F2FDAA23CFDA}"/>
          <w15:appearance w15:val="hidden"/>
          <w:text/>
        </w:sdtPr>
        <w:sdtEndPr>
          <w:rPr>
            <w:rStyle w:val="Accentuation"/>
          </w:rPr>
        </w:sdtEndPr>
        <w:sdtContent>
          <w:r w:rsidR="00FB13AA" w:rsidRPr="00404C1E">
            <w:rPr>
              <w:rStyle w:val="Accentuation"/>
              <w:lang w:bidi="fr-FR"/>
            </w:rPr>
            <w:t>&lt;Numéro de téléphone&gt;</w:t>
          </w:r>
        </w:sdtContent>
      </w:sdt>
      <w:r w:rsidR="00061916" w:rsidRPr="00404C1E">
        <w:rPr>
          <w:lang w:bidi="fr-FR"/>
        </w:rPr>
        <w:t xml:space="preserve"> à votre meilleure convenance. </w:t>
      </w:r>
      <w:sdt>
        <w:sdtPr>
          <w:id w:val="332267842"/>
          <w:placeholder>
            <w:docPart w:val="570A0D8D16F37A40A08525CBE27D3AF6"/>
          </w:placeholder>
          <w:temporary/>
          <w:showingPlcHdr/>
          <w15:appearance w15:val="hidden"/>
          <w:text/>
        </w:sdtPr>
        <w:sdtEndPr/>
        <w:sdtContent>
          <w:r w:rsidR="00061916" w:rsidRPr="00404C1E">
            <w:rPr>
              <w:lang w:bidi="fr-FR"/>
            </w:rPr>
            <w:t>Nous sommes à votre disposition de</w:t>
          </w:r>
        </w:sdtContent>
      </w:sdt>
      <w:r w:rsidR="00061916" w:rsidRPr="00404C1E">
        <w:rPr>
          <w:lang w:bidi="fr-FR"/>
        </w:rPr>
        <w:t xml:space="preserve"> </w:t>
      </w:r>
      <w:sdt>
        <w:sdtPr>
          <w:rPr>
            <w:rStyle w:val="Accentuation"/>
          </w:rPr>
          <w:alias w:val="Heure de début"/>
          <w:tag w:val=""/>
          <w:id w:val="-1634409224"/>
          <w:placeholder>
            <w:docPart w:val="EBD0D741A444BD47962E8657EC5DD06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rPr>
            <w:rStyle w:val="Accentuation"/>
          </w:rPr>
        </w:sdtEndPr>
        <w:sdtContent>
          <w:r w:rsidR="00FB13AA" w:rsidRPr="00404C1E">
            <w:rPr>
              <w:rStyle w:val="Accentuation"/>
              <w:lang w:bidi="fr-FR"/>
            </w:rPr>
            <w:t>&lt;9 h 00&gt;</w:t>
          </w:r>
        </w:sdtContent>
      </w:sdt>
      <w:r w:rsidR="004F7AF9" w:rsidRPr="00404C1E">
        <w:rPr>
          <w:rStyle w:val="Accentuation"/>
          <w:lang w:bidi="fr-FR"/>
        </w:rPr>
        <w:t xml:space="preserve"> </w:t>
      </w:r>
      <w:sdt>
        <w:sdtPr>
          <w:id w:val="1674533562"/>
          <w:placeholder>
            <w:docPart w:val="6B1DA2243073C84FA82908525AA5FD82"/>
          </w:placeholder>
          <w:temporary/>
          <w:showingPlcHdr/>
          <w15:appearance w15:val="hidden"/>
          <w:text/>
        </w:sdtPr>
        <w:sdtEndPr/>
        <w:sdtContent>
          <w:r w:rsidR="00061916" w:rsidRPr="00404C1E">
            <w:rPr>
              <w:lang w:bidi="fr-FR"/>
            </w:rPr>
            <w:t>à</w:t>
          </w:r>
        </w:sdtContent>
      </w:sdt>
      <w:r w:rsidR="00061916" w:rsidRPr="00404C1E">
        <w:rPr>
          <w:lang w:bidi="fr-FR"/>
        </w:rPr>
        <w:t xml:space="preserve"> </w:t>
      </w:r>
      <w:sdt>
        <w:sdtPr>
          <w:rPr>
            <w:rStyle w:val="Accentuation"/>
          </w:rPr>
          <w:alias w:val="Heure de fin"/>
          <w:tag w:val=""/>
          <w:id w:val="286626541"/>
          <w:placeholder>
            <w:docPart w:val="8A5097F6DC007849B30D5F21CFCF260C"/>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Accentuation"/>
          </w:rPr>
        </w:sdtEndPr>
        <w:sdtContent>
          <w:r w:rsidR="00606D38" w:rsidRPr="00404C1E">
            <w:rPr>
              <w:rStyle w:val="Accentuation"/>
              <w:lang w:bidi="fr-FR"/>
            </w:rPr>
            <w:t>&lt;21 h 00&gt;</w:t>
          </w:r>
        </w:sdtContent>
      </w:sdt>
      <w:r w:rsidR="004F7AF9" w:rsidRPr="00404C1E">
        <w:rPr>
          <w:rStyle w:val="Accentuation"/>
          <w:lang w:bidi="fr-FR"/>
        </w:rPr>
        <w:t xml:space="preserve"> </w:t>
      </w:r>
      <w:sdt>
        <w:sdtPr>
          <w:id w:val="804744491"/>
          <w:placeholder>
            <w:docPart w:val="4B8010B8A7F2604DA7B9DA700854AE04"/>
          </w:placeholder>
          <w:temporary/>
          <w:showingPlcHdr/>
          <w15:appearance w15:val="hidden"/>
          <w:text/>
        </w:sdtPr>
        <w:sdtEndPr/>
        <w:sdtContent>
          <w:r w:rsidR="00061916" w:rsidRPr="00404C1E">
            <w:rPr>
              <w:lang w:bidi="fr-FR"/>
            </w:rPr>
            <w:t>du lundi au samedi/7 jours sur 7/</w:t>
          </w:r>
        </w:sdtContent>
      </w:sdt>
      <w:sdt>
        <w:sdtPr>
          <w:rPr>
            <w:rStyle w:val="Accentuation"/>
          </w:rPr>
          <w:alias w:val="Heures de travail"/>
          <w:tag w:val=""/>
          <w:id w:val="-2069106591"/>
          <w:placeholder>
            <w:docPart w:val="8A8873B724F9B54FA5592CF59CB0C4F1"/>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Accentuation"/>
          </w:rPr>
        </w:sdtEndPr>
        <w:sdtContent>
          <w:r w:rsidR="00606D38" w:rsidRPr="00404C1E">
            <w:rPr>
              <w:rStyle w:val="Accentuation"/>
              <w:lang w:bidi="fr-FR"/>
            </w:rPr>
            <w:t>&lt;Vos heures de travail&gt;</w:t>
          </w:r>
        </w:sdtContent>
      </w:sdt>
      <w:r w:rsidR="00061916" w:rsidRPr="00404C1E">
        <w:rPr>
          <w:lang w:bidi="fr-FR"/>
        </w:rPr>
        <w:t>.</w:t>
      </w:r>
    </w:p>
    <w:p w14:paraId="214043DB" w14:textId="77777777" w:rsidR="00061916" w:rsidRPr="00404C1E" w:rsidRDefault="00CF690B" w:rsidP="00061916">
      <w:sdt>
        <w:sdtPr>
          <w:id w:val="647093523"/>
          <w:placeholder>
            <w:docPart w:val="E84745DA3075C34E9AF023BB1B7662A2"/>
          </w:placeholder>
          <w:temporary/>
          <w:showingPlcHdr/>
          <w15:appearance w15:val="hidden"/>
          <w:text/>
        </w:sdtPr>
        <w:sdtEndPr/>
        <w:sdtContent>
          <w:r w:rsidR="00061916" w:rsidRPr="00404C1E">
            <w:rPr>
              <w:lang w:bidi="fr-FR"/>
            </w:rPr>
            <w:t>J'espère avoir de vos nouvelles bientôt. Passez une excellente journée !</w:t>
          </w:r>
        </w:sdtContent>
      </w:sdt>
    </w:p>
    <w:p w14:paraId="3977EEB1" w14:textId="77777777" w:rsidR="00061916" w:rsidRPr="00404C1E" w:rsidRDefault="00CF690B" w:rsidP="0061146D">
      <w:pPr>
        <w:pStyle w:val="Texteengrasbleu"/>
      </w:pPr>
      <w:sdt>
        <w:sdtPr>
          <w:id w:val="478272912"/>
          <w:placeholder>
            <w:docPart w:val="0238B364C65A2348A53EE7E2CF04E5CC"/>
          </w:placeholder>
          <w:temporary/>
          <w15:appearance w15:val="hidden"/>
          <w:text/>
        </w:sdtPr>
        <w:sdtEndPr/>
        <w:sdtContent>
          <w:r w:rsidR="00E95F70">
            <w:t>•••</w:t>
          </w:r>
        </w:sdtContent>
      </w:sdt>
    </w:p>
    <w:sectPr w:rsidR="00061916" w:rsidRPr="00404C1E" w:rsidSect="00884FA6">
      <w:headerReference w:type="default" r:id="rId11"/>
      <w:footerReference w:type="default" r:id="rId12"/>
      <w:pgSz w:w="11906" w:h="16838" w:code="9"/>
      <w:pgMar w:top="1728" w:right="605" w:bottom="2736" w:left="605"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D1B7C" w14:textId="77777777" w:rsidR="001E5F8A" w:rsidRDefault="001E5F8A" w:rsidP="00CF31BB">
      <w:r>
        <w:separator/>
      </w:r>
    </w:p>
  </w:endnote>
  <w:endnote w:type="continuationSeparator" w:id="0">
    <w:p w14:paraId="20533710" w14:textId="77777777" w:rsidR="001E5F8A" w:rsidRDefault="001E5F8A"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65"/>
      <w:gridCol w:w="3569"/>
      <w:gridCol w:w="3562"/>
    </w:tblGrid>
    <w:tr w:rsidR="003071A0" w:rsidRPr="009F4149" w14:paraId="142767DD" w14:textId="77777777" w:rsidTr="009F4149">
      <w:trPr>
        <w:trHeight w:val="288"/>
      </w:trPr>
      <w:tc>
        <w:tcPr>
          <w:tcW w:w="3596" w:type="dxa"/>
          <w:shd w:val="clear" w:color="auto" w:fill="auto"/>
          <w:vAlign w:val="center"/>
        </w:tcPr>
        <w:p w14:paraId="471326FC" w14:textId="77777777" w:rsidR="003071A0" w:rsidRPr="009F4149" w:rsidRDefault="003071A0" w:rsidP="009F4149">
          <w:pPr>
            <w:pStyle w:val="Contacts"/>
          </w:pPr>
          <w:r w:rsidRPr="009F4149">
            <w:rPr>
              <w:noProof/>
              <w:lang w:bidi="fr-FR"/>
            </w:rPr>
            <mc:AlternateContent>
              <mc:Choice Requires="wps">
                <w:drawing>
                  <wp:inline distT="0" distB="0" distL="0" distR="0" wp14:anchorId="7F0EA47A" wp14:editId="6FC8D7CD">
                    <wp:extent cx="154940" cy="201930"/>
                    <wp:effectExtent l="0" t="0" r="0" b="7620"/>
                    <wp:docPr id="1" name="Forme" descr="Icône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0A02533A" w14:textId="77777777" w:rsidR="003071A0" w:rsidRDefault="003071A0" w:rsidP="003071A0"/>
                            </w:txbxContent>
                          </wps:txbx>
                          <wps:bodyPr lIns="38100" tIns="38100" rIns="38100" bIns="38100" anchor="ctr"/>
                        </wps:wsp>
                      </a:graphicData>
                    </a:graphic>
                  </wp:inline>
                </w:drawing>
              </mc:Choice>
              <mc:Fallback>
                <w:pict>
                  <v:shape w14:anchorId="7F0EA47A" id="Forme" o:spid="_x0000_s1026" alt="Icône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&#13;&#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0A02533A" w14:textId="77777777" w:rsidR="003071A0" w:rsidRDefault="003071A0" w:rsidP="003071A0"/>
                      </w:txbxContent>
                    </v:textbox>
                    <w10:anchorlock/>
                  </v:shape>
                </w:pict>
              </mc:Fallback>
            </mc:AlternateContent>
          </w:r>
        </w:p>
      </w:tc>
      <w:tc>
        <w:tcPr>
          <w:tcW w:w="3597" w:type="dxa"/>
          <w:shd w:val="clear" w:color="auto" w:fill="auto"/>
          <w:vAlign w:val="center"/>
        </w:tcPr>
        <w:p w14:paraId="44CB5A14" w14:textId="77777777" w:rsidR="003071A0" w:rsidRPr="009F4149" w:rsidRDefault="003071A0" w:rsidP="009F4149">
          <w:pPr>
            <w:pStyle w:val="Contacts"/>
          </w:pPr>
          <w:r w:rsidRPr="009F4149">
            <w:rPr>
              <w:noProof/>
              <w:lang w:bidi="fr-FR"/>
            </w:rPr>
            <mc:AlternateContent>
              <mc:Choice Requires="wps">
                <w:drawing>
                  <wp:inline distT="0" distB="0" distL="0" distR="0" wp14:anchorId="070BBA81" wp14:editId="67FE910C">
                    <wp:extent cx="165100" cy="165100"/>
                    <wp:effectExtent l="0" t="0" r="6350" b="6350"/>
                    <wp:docPr id="7" name="Forme" descr="Icône de télépho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BAB3456" id="Forme" o:spid="_x0000_s1026" alt="Icône de téléphone"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&#13;&#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484B8483" w14:textId="77777777" w:rsidR="003071A0" w:rsidRPr="009F4149" w:rsidRDefault="003071A0" w:rsidP="009F4149">
          <w:pPr>
            <w:pStyle w:val="Contacts"/>
          </w:pPr>
          <w:r w:rsidRPr="009F4149">
            <w:rPr>
              <w:noProof/>
              <w:lang w:bidi="fr-FR"/>
            </w:rPr>
            <mc:AlternateContent>
              <mc:Choice Requires="wps">
                <w:drawing>
                  <wp:inline distT="0" distB="0" distL="0" distR="0" wp14:anchorId="2C0F5D51" wp14:editId="647BABBD">
                    <wp:extent cx="165100" cy="165100"/>
                    <wp:effectExtent l="0" t="0" r="6350" b="6350"/>
                    <wp:docPr id="4" name="Forme" descr="Icône d’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51C3EC2A" id="Forme" o:spid="_x0000_s1026" alt="Icône d’e-mai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&#13;&#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9F4149" w14:paraId="49A6913C" w14:textId="77777777" w:rsidTr="009F4149">
      <w:trPr>
        <w:trHeight w:val="20"/>
      </w:trPr>
      <w:tc>
        <w:tcPr>
          <w:tcW w:w="3596" w:type="dxa"/>
          <w:shd w:val="clear" w:color="auto" w:fill="auto"/>
          <w:vAlign w:val="center"/>
        </w:tcPr>
        <w:p w14:paraId="46C84DB2" w14:textId="77777777" w:rsidR="003071A0" w:rsidRPr="009F4149" w:rsidRDefault="003071A0" w:rsidP="009F4149">
          <w:pPr>
            <w:pStyle w:val="Contacts"/>
          </w:pPr>
        </w:p>
      </w:tc>
      <w:tc>
        <w:tcPr>
          <w:tcW w:w="3597" w:type="dxa"/>
          <w:shd w:val="clear" w:color="auto" w:fill="auto"/>
          <w:vAlign w:val="center"/>
        </w:tcPr>
        <w:p w14:paraId="0D59794A" w14:textId="77777777" w:rsidR="003071A0" w:rsidRPr="009F4149" w:rsidRDefault="003071A0" w:rsidP="009F4149">
          <w:pPr>
            <w:pStyle w:val="Contacts"/>
          </w:pPr>
        </w:p>
      </w:tc>
      <w:tc>
        <w:tcPr>
          <w:tcW w:w="3597" w:type="dxa"/>
          <w:shd w:val="clear" w:color="auto" w:fill="auto"/>
          <w:vAlign w:val="center"/>
        </w:tcPr>
        <w:p w14:paraId="3C8EB445" w14:textId="77777777" w:rsidR="003071A0" w:rsidRPr="009F4149" w:rsidRDefault="003071A0" w:rsidP="009F4149">
          <w:pPr>
            <w:pStyle w:val="Contacts"/>
          </w:pPr>
        </w:p>
      </w:tc>
    </w:tr>
    <w:tr w:rsidR="00AE3FB7" w:rsidRPr="009F4149" w14:paraId="5373FF06" w14:textId="77777777" w:rsidTr="002D3842">
      <w:tc>
        <w:tcPr>
          <w:tcW w:w="3596" w:type="dxa"/>
          <w:shd w:val="clear" w:color="auto" w:fill="auto"/>
          <w:vAlign w:val="center"/>
        </w:tcPr>
        <w:p w14:paraId="161E804B" w14:textId="77777777" w:rsidR="00AE3FB7" w:rsidRPr="009F4149" w:rsidRDefault="00CF690B" w:rsidP="009F4149">
          <w:pPr>
            <w:pStyle w:val="Contacts"/>
          </w:pPr>
          <w:sdt>
            <w:sdtPr>
              <w:id w:val="-1745953432"/>
              <w:placeholder>
                <w:docPart w:val="F42C2198D0EC234EBD034B25DF8774CF"/>
              </w:placeholder>
              <w:temporary/>
              <w:showingPlcHdr/>
              <w15:appearance w15:val="hidden"/>
              <w:text/>
            </w:sdtPr>
            <w:sdtEndPr/>
            <w:sdtContent>
              <w:r w:rsidR="003071A0" w:rsidRPr="009F4149">
                <w:rPr>
                  <w:lang w:bidi="fr-FR"/>
                </w:rPr>
                <w:t>[ADRESSE DU BUREAU]</w:t>
              </w:r>
            </w:sdtContent>
          </w:sdt>
        </w:p>
      </w:tc>
      <w:sdt>
        <w:sdtPr>
          <w:id w:val="954290843"/>
          <w:placeholder>
            <w:docPart w:val="BE6015EED22B8245BCE543B0DE7D8D8C"/>
          </w:placeholder>
          <w:temporary/>
          <w:showingPlcHdr/>
          <w15:appearance w15:val="hidden"/>
          <w:text/>
        </w:sdtPr>
        <w:sdtEndPr/>
        <w:sdtContent>
          <w:tc>
            <w:tcPr>
              <w:tcW w:w="3597" w:type="dxa"/>
              <w:shd w:val="clear" w:color="auto" w:fill="auto"/>
              <w:vAlign w:val="center"/>
            </w:tcPr>
            <w:p w14:paraId="2B2C7A64" w14:textId="77777777" w:rsidR="00AE3FB7" w:rsidRPr="009F4149" w:rsidRDefault="001A199E" w:rsidP="009F4149">
              <w:pPr>
                <w:pStyle w:val="Contacts"/>
              </w:pPr>
              <w:r w:rsidRPr="009F4149">
                <w:rPr>
                  <w:lang w:bidi="fr-FR"/>
                </w:rPr>
                <w:t>[NUMÉRO DE TÉLÉPHONE]</w:t>
              </w:r>
            </w:p>
          </w:tc>
        </w:sdtContent>
      </w:sdt>
      <w:sdt>
        <w:sdtPr>
          <w:id w:val="1369411322"/>
          <w:placeholder>
            <w:docPart w:val="354CFAF0A1390B48B2C216D3923F1A13"/>
          </w:placeholder>
          <w:temporary/>
          <w:showingPlcHdr/>
          <w15:appearance w15:val="hidden"/>
          <w:text/>
        </w:sdtPr>
        <w:sdtEndPr/>
        <w:sdtContent>
          <w:tc>
            <w:tcPr>
              <w:tcW w:w="3597" w:type="dxa"/>
              <w:shd w:val="clear" w:color="auto" w:fill="auto"/>
              <w:vAlign w:val="center"/>
            </w:tcPr>
            <w:p w14:paraId="64600A32" w14:textId="77777777" w:rsidR="00AE3FB7" w:rsidRPr="009F4149" w:rsidRDefault="001A199E" w:rsidP="009F4149">
              <w:pPr>
                <w:pStyle w:val="Contacts"/>
              </w:pPr>
              <w:r w:rsidRPr="009F4149">
                <w:rPr>
                  <w:lang w:bidi="fr-FR"/>
                </w:rPr>
                <w:t>[E-MAIL]</w:t>
              </w:r>
            </w:p>
          </w:tc>
        </w:sdtContent>
      </w:sdt>
    </w:tr>
  </w:tbl>
  <w:p w14:paraId="240B615F" w14:textId="77777777" w:rsidR="00835DE8" w:rsidRDefault="009F4149" w:rsidP="00026175">
    <w:pPr>
      <w:pStyle w:val="Pieddepage"/>
    </w:pPr>
    <w:r>
      <w:rPr>
        <w:noProof/>
        <w:lang w:bidi="fr-FR"/>
      </w:rPr>
      <mc:AlternateContent>
        <mc:Choice Requires="wpg">
          <w:drawing>
            <wp:anchor distT="0" distB="0" distL="114300" distR="114300" simplePos="0" relativeHeight="251666944" behindDoc="1" locked="0" layoutInCell="1" allowOverlap="1" wp14:anchorId="77785E27" wp14:editId="5FC0FEF8">
              <wp:simplePos x="0" y="0"/>
              <wp:positionH relativeFrom="margin">
                <wp:align>left</wp:align>
              </wp:positionH>
              <wp:positionV relativeFrom="page">
                <wp:align>bottom</wp:align>
              </wp:positionV>
              <wp:extent cx="6784848" cy="978408"/>
              <wp:effectExtent l="0" t="0" r="16510" b="0"/>
              <wp:wrapNone/>
              <wp:docPr id="15" name="Group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848" cy="978408"/>
                        <a:chOff x="922640" y="933265"/>
                        <a:chExt cx="6785581" cy="981870"/>
                      </a:xfrm>
                    </wpg:grpSpPr>
                    <wps:wsp>
                      <wps:cNvPr id="17" name="Rectangle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212985BC" id="Groupe 15" o:spid="_x0000_s1026" alt="&quot;&quot;" style="position:absolute;margin-left:0;margin-top:0;width:534.25pt;height:77.05pt;z-index:-251649536;mso-position-horizontal:left;mso-position-horizontal-relative:margin;mso-position-vertical:bottom;mso-position-vertical-relative:page;mso-width-relative:margin;mso-height-relative:margin" coordorigin="9226,9332" coordsize="67855,9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">
              <v:rect id="Rectangle 17" o:spid="_x0000_s1027" style="position:absolute;left:9239;top:9715;width:67843;height:94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" fillcolor="#f2f2f2 [3052]" stroked="f" strokeweight="1pt"/>
              <v:rect id="Rectangle" o:spid="_x0000_s1028" style="position:absolute;left:9226;top:9332;width:67856;height: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" fillcolor="#1f497d [3215]" strokecolor="#1f497d [3215]" strokeweight="1pt">
                <v:stroke miterlimit="4"/>
                <v:path arrowok="t"/>
                <v:textbox inset="3pt,3pt,3pt,3pt"/>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41D21" w14:textId="77777777" w:rsidR="001E5F8A" w:rsidRDefault="001E5F8A" w:rsidP="00CF31BB">
      <w:r>
        <w:separator/>
      </w:r>
    </w:p>
  </w:footnote>
  <w:footnote w:type="continuationSeparator" w:id="0">
    <w:p w14:paraId="6B76B2F1" w14:textId="77777777" w:rsidR="001E5F8A" w:rsidRDefault="001E5F8A"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A821" w14:textId="77777777" w:rsidR="00BC1B68" w:rsidRPr="00835DE8" w:rsidRDefault="00835DE8" w:rsidP="00410E03">
    <w:pPr>
      <w:pStyle w:val="En-tte"/>
      <w:jc w:val="right"/>
    </w:pPr>
    <w:r>
      <w:rPr>
        <w:noProof/>
        <w:lang w:bidi="fr-FR"/>
      </w:rPr>
      <mc:AlternateContent>
        <mc:Choice Requires="wpg">
          <w:drawing>
            <wp:anchor distT="0" distB="0" distL="114300" distR="114300" simplePos="0" relativeHeight="251665920" behindDoc="1" locked="0" layoutInCell="1" allowOverlap="1" wp14:anchorId="00522E3E" wp14:editId="6BC4A6A9">
              <wp:simplePos x="0" y="0"/>
              <wp:positionH relativeFrom="column">
                <wp:posOffset>9525</wp:posOffset>
              </wp:positionH>
              <wp:positionV relativeFrom="paragraph">
                <wp:posOffset>-1764665</wp:posOffset>
              </wp:positionV>
              <wp:extent cx="6858000" cy="9775635"/>
              <wp:effectExtent l="0" t="0" r="19050" b="0"/>
              <wp:wrapNone/>
              <wp:docPr id="13" name="Group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775635"/>
                        <a:chOff x="0" y="0"/>
                        <a:chExt cx="6858000" cy="9775635"/>
                      </a:xfrm>
                    </wpg:grpSpPr>
                    <wpg:grpSp>
                      <wpg:cNvPr id="2" name="Groupe 2"/>
                      <wpg:cNvGrpSpPr>
                        <a:grpSpLocks/>
                      </wpg:cNvGrpSpPr>
                      <wpg:grpSpPr>
                        <a:xfrm>
                          <a:off x="0" y="2762250"/>
                          <a:ext cx="6858000" cy="7013385"/>
                          <a:chOff x="-1" y="0"/>
                          <a:chExt cx="6858171" cy="7013397"/>
                        </a:xfrm>
                      </wpg:grpSpPr>
                      <wpg:grpSp>
                        <wpg:cNvPr id="9" name="Groupe 1"/>
                        <wpg:cNvGrpSpPr>
                          <a:grpSpLocks/>
                        </wpg:cNvGrpSpPr>
                        <wpg:grpSpPr>
                          <a:xfrm>
                            <a:off x="0" y="0"/>
                            <a:ext cx="6854952" cy="7013397"/>
                            <a:chOff x="0" y="-14630"/>
                            <a:chExt cx="6854952" cy="7013397"/>
                          </a:xfrm>
                        </wpg:grpSpPr>
                        <wps:wsp>
                          <wps:cNvPr id="20" name="Rectangle"/>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tangle"/>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tangle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 10" title="Image d’arrière-plan">
                          <a:extLst>
                            <a:ext uri="{C183D7F6-B498-43B3-948B-1728B52AA6E4}">
                              <adec:decorative xmlns:adec="http://schemas.microsoft.com/office/drawing/2017/decorative" val="1"/>
                            </a:ext>
                          </a:extLst>
                        </pic:cNvPr>
                        <pic:cNvPicPr>
                          <a:picLocks/>
                        </pic:cNvPicPr>
                      </pic:nvPicPr>
                      <pic:blipFill rotWithShape="1">
                        <a:blip r:embed="rId1">
                          <a:alphaModFix amt="4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770505"/>
                        </a:xfrm>
                        <a:prstGeom prst="rect">
                          <a:avLst/>
                        </a:prstGeom>
                        <a:ln>
                          <a:noFill/>
                        </a:ln>
                        <a:extLst>
                          <a:ext uri="{53640926-AAD7-44D8-BBD7-CCE9431645EC}">
                            <a14:shadowObscured xmlns:a14="http://schemas.microsoft.com/office/drawing/2010/main"/>
                          </a:ext>
                        </a:extLst>
                      </pic:spPr>
                    </pic:pic>
                    <wps:wsp>
                      <wps:cNvPr id="14" name="Rectangle à coins arrondis du même côté 14"/>
                      <wps:cNvSpPr/>
                      <wps:spPr>
                        <a:xfrm rot="10800000">
                          <a:off x="276225" y="1295400"/>
                          <a:ext cx="885819" cy="857227"/>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B5008F" id="Groupe 13" o:spid="_x0000_s1026" alt="&quot;&quot;" style="position:absolute;margin-left:.75pt;margin-top:-138.95pt;width:540pt;height:769.75pt;z-index:-251650560" coordsize="68580,97756"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">
              <v:group id="Groupe 2" o:spid="_x0000_s1027" style="position:absolute;top:27622;width:68580;height:70134" coordorigin="" coordsize="68581,7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oupe 1" o:spid="_x0000_s1028" style="position:absolute;width:68549;height:70133" coordorigin=",-146" coordsize="68549,7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o:spid="_x0000_s1029" style="position:absolute;left:731;top:-146;width:67818;height:70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" fillcolor="#17365d [2415]" stroked="f" strokeweight="1pt">
                    <v:fill opacity="13107f"/>
                    <v:stroke miterlimit="4"/>
                    <v:textbox inset="3pt,3pt,3pt,3pt"/>
                  </v:rect>
                  <v:rect id="Rectangle" o:spid="_x0000_s1030" style="position:absolute;width:67856;height:693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" fillcolor="window" strokecolor="#1f497d [3215]" strokeweight="1pt">
                    <v:stroke opacity="19789f" miterlimit="4"/>
                    <v:path arrowok="t"/>
                    <v:textbox inset="3pt,3pt,3pt,3pt"/>
                  </v:rect>
                </v:group>
                <v:rect id="Rectangle" o:spid="_x0000_s1031" style="position:absolute;width:68581;height: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" fillcolor="#1f497d [3215]" strokecolor="#1f497d [3215]" strokeweight="1pt">
                  <v:stroke miterlimit="4"/>
                  <v:path arrowok="t"/>
                  <v:textbox inset="3pt,3pt,3pt,3pt"/>
                </v:rect>
              </v:group>
              <v:rect id="Rectangle 5" o:spid="_x0000_s1032" style="position:absolute;top:12954;width:68580;height:14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&#13;&#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alt="&quot;&quot;" style="position:absolute;width:68573;height:27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">
                <v:imagedata r:id="rId3" o:title="" croptop="1f" cropbottom="23345f" cropright="455f"/>
                <o:lock v:ext="edit" aspectratio="f"/>
              </v:shape>
              <v:shape id="Rectangle à coins arrondis du même côté 14" o:spid="_x0000_s1034" style="position:absolute;left:2762;top:12954;width:8858;height:8572;rotation:180;visibility:visible;mso-wrap-style:square;v-text-anchor:middle" coordsize="885819,85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" path="m142874,l742945,v78907,,142874,63967,142874,142874l885819,857227r,l,857227r,l,142874c,63967,63967,,142874,xe" fillcolor="white [3212]" stroked="f" strokeweight="1pt">
                <v:path arrowok="t" o:connecttype="custom" o:connectlocs="142874,0;742945,0;885819,142874;885819,857227;885819,857227;0,857227;0,857227;0,142874;142874,0" o:connectangles="0,0,0,0,0,0,0,0,0"/>
              </v:shape>
            </v:group>
          </w:pict>
        </mc:Fallback>
      </mc:AlternateContent>
    </w:r>
    <w:r w:rsidR="00114FC2">
      <w:rPr>
        <w:noProof/>
        <w:lang w:bidi="fr-FR"/>
      </w:rPr>
      <w:drawing>
        <wp:inline distT="0" distB="0" distL="0" distR="0" wp14:anchorId="723A8CB1" wp14:editId="4B344EB9">
          <wp:extent cx="2192801" cy="409575"/>
          <wp:effectExtent l="0" t="0" r="0" b="0"/>
          <wp:docPr id="12" name="Form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e">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2248842" cy="420042"/>
                  </a:xfrm>
                  <a:prstGeom prst="rect">
                    <a:avLst/>
                  </a:prstGeom>
                </pic:spPr>
              </pic:pic>
            </a:graphicData>
          </a:graphic>
        </wp:inline>
      </w:drawing>
    </w:r>
    <w:r w:rsidR="00061916" w:rsidRPr="00BC74F7">
      <w:rPr>
        <w:noProof/>
        <w:lang w:bidi="fr-FR"/>
      </w:rPr>
      <mc:AlternateContent>
        <mc:Choice Requires="wps">
          <w:drawing>
            <wp:anchor distT="0" distB="0" distL="114300" distR="114300" simplePos="0" relativeHeight="251671040" behindDoc="0" locked="0" layoutInCell="1" allowOverlap="1" wp14:anchorId="30BCE2C1" wp14:editId="5953CDE5">
              <wp:simplePos x="0" y="0"/>
              <wp:positionH relativeFrom="column">
                <wp:posOffset>494030</wp:posOffset>
              </wp:positionH>
              <wp:positionV relativeFrom="paragraph">
                <wp:posOffset>-274320</wp:posOffset>
              </wp:positionV>
              <wp:extent cx="502920" cy="493776"/>
              <wp:effectExtent l="0" t="0" r="0" b="1905"/>
              <wp:wrapNone/>
              <wp:docPr id="23"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2920" cy="493776"/>
                      </a:xfrm>
                      <a:custGeom>
                        <a:avLst/>
                        <a:gdLst/>
                        <a:ahLst/>
                        <a:cxnLst>
                          <a:cxn ang="0">
                            <a:pos x="wd2" y="hd2"/>
                          </a:cxn>
                          <a:cxn ang="5400000">
                            <a:pos x="wd2" y="hd2"/>
                          </a:cxn>
                          <a:cxn ang="10800000">
                            <a:pos x="wd2" y="hd2"/>
                          </a:cxn>
                          <a:cxn ang="16200000">
                            <a:pos x="wd2" y="hd2"/>
                          </a:cxn>
                        </a:cxnLst>
                        <a:rect l="0" t="0" r="r" b="b"/>
                        <a:pathLst>
                          <a:path w="21600" h="21600" extrusionOk="0">
                            <a:moveTo>
                              <a:pt x="10920" y="17285"/>
                            </a:moveTo>
                            <a:cubicBezTo>
                              <a:pt x="10704" y="17526"/>
                              <a:pt x="10416" y="17622"/>
                              <a:pt x="10128" y="17454"/>
                            </a:cubicBezTo>
                            <a:cubicBezTo>
                              <a:pt x="9672" y="17213"/>
                              <a:pt x="9216" y="16947"/>
                              <a:pt x="8784" y="16682"/>
                            </a:cubicBezTo>
                            <a:cubicBezTo>
                              <a:pt x="8328" y="16393"/>
                              <a:pt x="7872" y="16055"/>
                              <a:pt x="7440" y="15718"/>
                            </a:cubicBezTo>
                            <a:cubicBezTo>
                              <a:pt x="6912" y="15308"/>
                              <a:pt x="6456" y="14850"/>
                              <a:pt x="6024" y="14344"/>
                            </a:cubicBezTo>
                            <a:cubicBezTo>
                              <a:pt x="5544" y="13789"/>
                              <a:pt x="5112" y="13187"/>
                              <a:pt x="4752" y="12536"/>
                            </a:cubicBezTo>
                            <a:cubicBezTo>
                              <a:pt x="4536" y="12150"/>
                              <a:pt x="4320" y="11764"/>
                              <a:pt x="4104" y="11379"/>
                            </a:cubicBezTo>
                            <a:cubicBezTo>
                              <a:pt x="3984" y="11162"/>
                              <a:pt x="3984" y="10945"/>
                              <a:pt x="4176" y="10752"/>
                            </a:cubicBezTo>
                            <a:cubicBezTo>
                              <a:pt x="4416" y="10511"/>
                              <a:pt x="4632" y="10294"/>
                              <a:pt x="4872" y="10077"/>
                            </a:cubicBezTo>
                            <a:lnTo>
                              <a:pt x="1896" y="4870"/>
                            </a:lnTo>
                            <a:cubicBezTo>
                              <a:pt x="1560" y="5038"/>
                              <a:pt x="1296" y="5304"/>
                              <a:pt x="1056" y="5641"/>
                            </a:cubicBezTo>
                            <a:cubicBezTo>
                              <a:pt x="528" y="6413"/>
                              <a:pt x="144" y="7232"/>
                              <a:pt x="24" y="8172"/>
                            </a:cubicBezTo>
                            <a:cubicBezTo>
                              <a:pt x="24" y="8196"/>
                              <a:pt x="0" y="8221"/>
                              <a:pt x="0" y="8245"/>
                            </a:cubicBezTo>
                            <a:lnTo>
                              <a:pt x="0" y="8992"/>
                            </a:lnTo>
                            <a:cubicBezTo>
                              <a:pt x="48" y="9257"/>
                              <a:pt x="72" y="9498"/>
                              <a:pt x="144" y="9763"/>
                            </a:cubicBezTo>
                            <a:cubicBezTo>
                              <a:pt x="288" y="10246"/>
                              <a:pt x="432" y="10728"/>
                              <a:pt x="600" y="11186"/>
                            </a:cubicBezTo>
                            <a:cubicBezTo>
                              <a:pt x="816" y="11788"/>
                              <a:pt x="1056" y="12367"/>
                              <a:pt x="1320" y="12946"/>
                            </a:cubicBezTo>
                            <a:cubicBezTo>
                              <a:pt x="1632" y="13645"/>
                              <a:pt x="2040" y="14247"/>
                              <a:pt x="2496" y="14874"/>
                            </a:cubicBezTo>
                            <a:cubicBezTo>
                              <a:pt x="3096" y="15694"/>
                              <a:pt x="3768" y="16465"/>
                              <a:pt x="4488" y="17164"/>
                            </a:cubicBezTo>
                            <a:cubicBezTo>
                              <a:pt x="4944" y="17622"/>
                              <a:pt x="5424" y="18032"/>
                              <a:pt x="5904" y="18466"/>
                            </a:cubicBezTo>
                            <a:cubicBezTo>
                              <a:pt x="6432" y="18948"/>
                              <a:pt x="7032" y="19358"/>
                              <a:pt x="7632" y="19744"/>
                            </a:cubicBezTo>
                            <a:cubicBezTo>
                              <a:pt x="8016" y="19985"/>
                              <a:pt x="8424" y="20226"/>
                              <a:pt x="8856" y="20395"/>
                            </a:cubicBezTo>
                            <a:cubicBezTo>
                              <a:pt x="9624" y="20708"/>
                              <a:pt x="10392" y="20997"/>
                              <a:pt x="11160" y="21263"/>
                            </a:cubicBezTo>
                            <a:cubicBezTo>
                              <a:pt x="11592" y="21407"/>
                              <a:pt x="12048" y="21479"/>
                              <a:pt x="12480" y="21576"/>
                            </a:cubicBezTo>
                            <a:cubicBezTo>
                              <a:pt x="12504" y="21576"/>
                              <a:pt x="12528" y="21600"/>
                              <a:pt x="12552" y="21600"/>
                            </a:cubicBezTo>
                            <a:lnTo>
                              <a:pt x="13296" y="21600"/>
                            </a:lnTo>
                            <a:cubicBezTo>
                              <a:pt x="13488" y="21552"/>
                              <a:pt x="13704" y="21528"/>
                              <a:pt x="13896" y="21479"/>
                            </a:cubicBezTo>
                            <a:cubicBezTo>
                              <a:pt x="14472" y="21335"/>
                              <a:pt x="15024" y="21118"/>
                              <a:pt x="15528" y="20780"/>
                            </a:cubicBezTo>
                            <a:cubicBezTo>
                              <a:pt x="15816" y="20588"/>
                              <a:pt x="16080" y="20371"/>
                              <a:pt x="16344" y="20154"/>
                            </a:cubicBezTo>
                            <a:cubicBezTo>
                              <a:pt x="16536" y="20009"/>
                              <a:pt x="16632" y="19792"/>
                              <a:pt x="16728" y="19575"/>
                            </a:cubicBezTo>
                            <a:lnTo>
                              <a:pt x="11544" y="16562"/>
                            </a:lnTo>
                            <a:cubicBezTo>
                              <a:pt x="11328" y="16803"/>
                              <a:pt x="11112" y="17044"/>
                              <a:pt x="10920" y="17285"/>
                            </a:cubicBezTo>
                            <a:close/>
                            <a:moveTo>
                              <a:pt x="11688" y="9932"/>
                            </a:moveTo>
                            <a:cubicBezTo>
                              <a:pt x="12264" y="10511"/>
                              <a:pt x="12576" y="11282"/>
                              <a:pt x="12576" y="12102"/>
                            </a:cubicBezTo>
                            <a:cubicBezTo>
                              <a:pt x="12576" y="12295"/>
                              <a:pt x="12648" y="12488"/>
                              <a:pt x="12792" y="12608"/>
                            </a:cubicBezTo>
                            <a:cubicBezTo>
                              <a:pt x="12912" y="12729"/>
                              <a:pt x="13104" y="12825"/>
                              <a:pt x="13296" y="12825"/>
                            </a:cubicBezTo>
                            <a:cubicBezTo>
                              <a:pt x="13680" y="12825"/>
                              <a:pt x="14016" y="12512"/>
                              <a:pt x="14016" y="12102"/>
                            </a:cubicBezTo>
                            <a:cubicBezTo>
                              <a:pt x="14016" y="10896"/>
                              <a:pt x="13560" y="9763"/>
                              <a:pt x="12696" y="8920"/>
                            </a:cubicBezTo>
                            <a:cubicBezTo>
                              <a:pt x="11856" y="8076"/>
                              <a:pt x="10728" y="7594"/>
                              <a:pt x="9528" y="7594"/>
                            </a:cubicBezTo>
                            <a:cubicBezTo>
                              <a:pt x="9144" y="7594"/>
                              <a:pt x="8808" y="7907"/>
                              <a:pt x="8808" y="8317"/>
                            </a:cubicBezTo>
                            <a:cubicBezTo>
                              <a:pt x="8808" y="8703"/>
                              <a:pt x="9120" y="9040"/>
                              <a:pt x="9528" y="9040"/>
                            </a:cubicBezTo>
                            <a:cubicBezTo>
                              <a:pt x="10344" y="9016"/>
                              <a:pt x="11112" y="9354"/>
                              <a:pt x="11688" y="9932"/>
                            </a:cubicBezTo>
                            <a:close/>
                            <a:moveTo>
                              <a:pt x="5904" y="9064"/>
                            </a:moveTo>
                            <a:cubicBezTo>
                              <a:pt x="6168" y="8799"/>
                              <a:pt x="6288" y="8558"/>
                              <a:pt x="6024" y="8100"/>
                            </a:cubicBezTo>
                            <a:cubicBezTo>
                              <a:pt x="5904" y="7907"/>
                              <a:pt x="5784" y="7738"/>
                              <a:pt x="5664" y="7546"/>
                            </a:cubicBezTo>
                            <a:cubicBezTo>
                              <a:pt x="5208" y="6750"/>
                              <a:pt x="4752" y="5930"/>
                              <a:pt x="4320" y="5135"/>
                            </a:cubicBezTo>
                            <a:cubicBezTo>
                              <a:pt x="4176" y="4870"/>
                              <a:pt x="4056" y="4580"/>
                              <a:pt x="3744" y="4460"/>
                            </a:cubicBezTo>
                            <a:lnTo>
                              <a:pt x="3360" y="4460"/>
                            </a:lnTo>
                            <a:cubicBezTo>
                              <a:pt x="3024" y="4532"/>
                              <a:pt x="2712" y="4604"/>
                              <a:pt x="2376" y="4677"/>
                            </a:cubicBezTo>
                            <a:cubicBezTo>
                              <a:pt x="2376" y="4677"/>
                              <a:pt x="2376" y="4677"/>
                              <a:pt x="2352" y="4677"/>
                            </a:cubicBezTo>
                            <a:lnTo>
                              <a:pt x="5232" y="9715"/>
                            </a:lnTo>
                            <a:cubicBezTo>
                              <a:pt x="5472" y="9498"/>
                              <a:pt x="5688" y="9281"/>
                              <a:pt x="5904" y="9064"/>
                            </a:cubicBezTo>
                            <a:close/>
                            <a:moveTo>
                              <a:pt x="9504" y="4002"/>
                            </a:moveTo>
                            <a:cubicBezTo>
                              <a:pt x="9120" y="4002"/>
                              <a:pt x="8784" y="4315"/>
                              <a:pt x="8784" y="4725"/>
                            </a:cubicBezTo>
                            <a:cubicBezTo>
                              <a:pt x="8784" y="5111"/>
                              <a:pt x="9096" y="5448"/>
                              <a:pt x="9504" y="5448"/>
                            </a:cubicBezTo>
                            <a:cubicBezTo>
                              <a:pt x="11280" y="5448"/>
                              <a:pt x="12936" y="6147"/>
                              <a:pt x="14184" y="7401"/>
                            </a:cubicBezTo>
                            <a:cubicBezTo>
                              <a:pt x="15432" y="8654"/>
                              <a:pt x="16128" y="10342"/>
                              <a:pt x="16128" y="12102"/>
                            </a:cubicBezTo>
                            <a:cubicBezTo>
                              <a:pt x="16128" y="12295"/>
                              <a:pt x="16200" y="12488"/>
                              <a:pt x="16344" y="12608"/>
                            </a:cubicBezTo>
                            <a:cubicBezTo>
                              <a:pt x="16464" y="12729"/>
                              <a:pt x="16656" y="12825"/>
                              <a:pt x="16848" y="12825"/>
                            </a:cubicBezTo>
                            <a:cubicBezTo>
                              <a:pt x="17232" y="12825"/>
                              <a:pt x="17568" y="12512"/>
                              <a:pt x="17568" y="12102"/>
                            </a:cubicBezTo>
                            <a:cubicBezTo>
                              <a:pt x="17568" y="9932"/>
                              <a:pt x="16728" y="7907"/>
                              <a:pt x="15216" y="6388"/>
                            </a:cubicBezTo>
                            <a:cubicBezTo>
                              <a:pt x="13680" y="4846"/>
                              <a:pt x="11664" y="4002"/>
                              <a:pt x="9504" y="4002"/>
                            </a:cubicBezTo>
                            <a:close/>
                            <a:moveTo>
                              <a:pt x="16368" y="17212"/>
                            </a:moveTo>
                            <a:cubicBezTo>
                              <a:pt x="15696" y="16827"/>
                              <a:pt x="15024" y="16465"/>
                              <a:pt x="14352" y="16079"/>
                            </a:cubicBezTo>
                            <a:cubicBezTo>
                              <a:pt x="14016" y="15887"/>
                              <a:pt x="13680" y="15646"/>
                              <a:pt x="13344" y="15453"/>
                            </a:cubicBezTo>
                            <a:cubicBezTo>
                              <a:pt x="13080" y="15308"/>
                              <a:pt x="12816" y="15284"/>
                              <a:pt x="12576" y="15477"/>
                            </a:cubicBezTo>
                            <a:cubicBezTo>
                              <a:pt x="12360" y="15670"/>
                              <a:pt x="12144" y="15862"/>
                              <a:pt x="11952" y="16079"/>
                            </a:cubicBezTo>
                            <a:cubicBezTo>
                              <a:pt x="11928" y="16104"/>
                              <a:pt x="11904" y="16128"/>
                              <a:pt x="11880" y="16152"/>
                            </a:cubicBezTo>
                            <a:lnTo>
                              <a:pt x="16848" y="19021"/>
                            </a:lnTo>
                            <a:cubicBezTo>
                              <a:pt x="16896" y="18755"/>
                              <a:pt x="16968" y="18490"/>
                              <a:pt x="17016" y="18225"/>
                            </a:cubicBezTo>
                            <a:cubicBezTo>
                              <a:pt x="17016" y="18201"/>
                              <a:pt x="17040" y="18201"/>
                              <a:pt x="17040" y="18177"/>
                            </a:cubicBezTo>
                            <a:lnTo>
                              <a:pt x="17040" y="17791"/>
                            </a:lnTo>
                            <a:cubicBezTo>
                              <a:pt x="16992" y="17719"/>
                              <a:pt x="16968" y="17646"/>
                              <a:pt x="16920" y="17598"/>
                            </a:cubicBezTo>
                            <a:cubicBezTo>
                              <a:pt x="16728" y="17478"/>
                              <a:pt x="16560" y="17333"/>
                              <a:pt x="16368" y="17212"/>
                            </a:cubicBezTo>
                            <a:close/>
                            <a:moveTo>
                              <a:pt x="17976" y="3616"/>
                            </a:moveTo>
                            <a:cubicBezTo>
                              <a:pt x="15648" y="1278"/>
                              <a:pt x="12552" y="0"/>
                              <a:pt x="9264" y="0"/>
                            </a:cubicBezTo>
                            <a:cubicBezTo>
                              <a:pt x="8880" y="0"/>
                              <a:pt x="8544" y="313"/>
                              <a:pt x="8544" y="723"/>
                            </a:cubicBezTo>
                            <a:cubicBezTo>
                              <a:pt x="8544" y="1109"/>
                              <a:pt x="8856" y="1446"/>
                              <a:pt x="9264" y="1446"/>
                            </a:cubicBezTo>
                            <a:cubicBezTo>
                              <a:pt x="12168" y="1446"/>
                              <a:pt x="14904" y="2579"/>
                              <a:pt x="16968" y="4653"/>
                            </a:cubicBezTo>
                            <a:cubicBezTo>
                              <a:pt x="19032" y="6726"/>
                              <a:pt x="20160" y="9450"/>
                              <a:pt x="20160" y="12391"/>
                            </a:cubicBezTo>
                            <a:cubicBezTo>
                              <a:pt x="20160" y="12584"/>
                              <a:pt x="20232" y="12777"/>
                              <a:pt x="20376" y="12897"/>
                            </a:cubicBezTo>
                            <a:cubicBezTo>
                              <a:pt x="20496" y="13018"/>
                              <a:pt x="20688" y="13114"/>
                              <a:pt x="20880" y="13114"/>
                            </a:cubicBezTo>
                            <a:cubicBezTo>
                              <a:pt x="21264" y="13114"/>
                              <a:pt x="21600" y="12801"/>
                              <a:pt x="21600" y="12391"/>
                            </a:cubicBezTo>
                            <a:cubicBezTo>
                              <a:pt x="21576" y="9040"/>
                              <a:pt x="20304" y="5930"/>
                              <a:pt x="17976" y="3616"/>
                            </a:cubicBezTo>
                            <a:close/>
                          </a:path>
                        </a:pathLst>
                      </a:custGeom>
                      <a:solidFill>
                        <a:schemeClr val="tx2"/>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BE3CA5A" id="Forme" o:spid="_x0000_s1026" alt="&quot;&quot;" style="position:absolute;margin-left:38.9pt;margin-top:-21.6pt;width:39.6pt;height:38.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" path="m10920,17285v-216,241,-504,337,-792,169c9672,17213,9216,16947,8784,16682v-456,-289,-912,-627,-1344,-964c6912,15308,6456,14850,6024,14344,5544,13789,5112,13187,4752,12536v-216,-386,-432,-772,-648,-1157c3984,11162,3984,10945,4176,10752v240,-241,456,-458,696,-675l1896,4870v-336,168,-600,434,-840,771c528,6413,144,7232,24,8172v,24,-24,49,-24,73l,8992v48,265,72,506,144,771c288,10246,432,10728,600,11186v216,602,456,1181,720,1760c1632,13645,2040,14247,2496,14874v600,820,1272,1591,1992,2290c4944,17622,5424,18032,5904,18466v528,482,1128,892,1728,1278c8016,19985,8424,20226,8856,20395v768,313,1536,602,2304,868c11592,21407,12048,21479,12480,21576v24,,48,24,72,24l13296,21600v192,-48,408,-72,600,-121c14472,21335,15024,21118,15528,20780v288,-192,552,-409,816,-626c16536,20009,16632,19792,16728,19575l11544,16562v-216,241,-432,482,-624,723xm11688,9932v576,579,888,1350,888,2170c12576,12295,12648,12488,12792,12608v120,121,312,217,504,217c13680,12825,14016,12512,14016,12102v,-1206,-456,-2339,-1320,-3182c11856,8076,10728,7594,9528,7594v-384,,-720,313,-720,723c8808,8703,9120,9040,9528,9040v816,-24,1584,314,2160,892xm5904,9064v264,-265,384,-506,120,-964c5904,7907,5784,7738,5664,7546,5208,6750,4752,5930,4320,5135,4176,4870,4056,4580,3744,4460r-384,c3024,4532,2712,4604,2376,4677v,,,,-24,l5232,9715v240,-217,456,-434,672,-651xm9504,4002v-384,,-720,313,-720,723c8784,5111,9096,5448,9504,5448v1776,,3432,699,4680,1953c15432,8654,16128,10342,16128,12102v,193,72,386,216,506c16464,12729,16656,12825,16848,12825v384,,720,-313,720,-723c17568,9932,16728,7907,15216,6388,13680,4846,11664,4002,9504,4002xm16368,17212v-672,-385,-1344,-747,-2016,-1133c14016,15887,13680,15646,13344,15453v-264,-145,-528,-169,-768,24c12360,15670,12144,15862,11952,16079v-24,25,-48,49,-72,73l16848,19021v48,-266,120,-531,168,-796c17016,18201,17040,18201,17040,18177r,-386c16992,17719,16968,17646,16920,17598v-192,-120,-360,-265,-552,-386xm17976,3616c15648,1278,12552,,9264,,8880,,8544,313,8544,723v,386,312,723,720,723c12168,1446,14904,2579,16968,4653v2064,2073,3192,4797,3192,7738c20160,12584,20232,12777,20376,12897v120,121,312,217,504,217c21264,13114,21600,12801,21600,12391,21576,9040,20304,5930,17976,3616xe" fillcolor="#1f497d [3215]" stroked="f" strokeweight="1pt">
              <v:stroke miterlimit="4" joinstyle="miter"/>
              <v:path arrowok="t" o:extrusionok="f" o:connecttype="custom" o:connectlocs="251460,246888;251460,246888;251460,246888;251460,246888" o:connectangles="0,90,180,270"/>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8AB"/>
    <w:rsid w:val="00026175"/>
    <w:rsid w:val="0005135F"/>
    <w:rsid w:val="00061916"/>
    <w:rsid w:val="000C75BF"/>
    <w:rsid w:val="000F73A3"/>
    <w:rsid w:val="001034AB"/>
    <w:rsid w:val="00110721"/>
    <w:rsid w:val="00114FC2"/>
    <w:rsid w:val="001257F0"/>
    <w:rsid w:val="0016108E"/>
    <w:rsid w:val="001A199E"/>
    <w:rsid w:val="001C42C8"/>
    <w:rsid w:val="001D68AB"/>
    <w:rsid w:val="001E5F8A"/>
    <w:rsid w:val="002279C6"/>
    <w:rsid w:val="00246BBD"/>
    <w:rsid w:val="0025130C"/>
    <w:rsid w:val="00256391"/>
    <w:rsid w:val="002633EB"/>
    <w:rsid w:val="00265218"/>
    <w:rsid w:val="00272305"/>
    <w:rsid w:val="002C6ABD"/>
    <w:rsid w:val="002D3842"/>
    <w:rsid w:val="002D49C4"/>
    <w:rsid w:val="003071A0"/>
    <w:rsid w:val="003167ED"/>
    <w:rsid w:val="00337C0F"/>
    <w:rsid w:val="0035052D"/>
    <w:rsid w:val="00366F6D"/>
    <w:rsid w:val="003E0129"/>
    <w:rsid w:val="003F50EB"/>
    <w:rsid w:val="003F693D"/>
    <w:rsid w:val="00404C1E"/>
    <w:rsid w:val="00410E03"/>
    <w:rsid w:val="00435E8C"/>
    <w:rsid w:val="00442DDE"/>
    <w:rsid w:val="004456B5"/>
    <w:rsid w:val="00463B35"/>
    <w:rsid w:val="00482917"/>
    <w:rsid w:val="004C2F50"/>
    <w:rsid w:val="004F7AF9"/>
    <w:rsid w:val="00524D35"/>
    <w:rsid w:val="00542A22"/>
    <w:rsid w:val="005773E8"/>
    <w:rsid w:val="005A6806"/>
    <w:rsid w:val="005D124E"/>
    <w:rsid w:val="00606D38"/>
    <w:rsid w:val="0061146D"/>
    <w:rsid w:val="00637C4D"/>
    <w:rsid w:val="00643F5A"/>
    <w:rsid w:val="00684557"/>
    <w:rsid w:val="006A7299"/>
    <w:rsid w:val="006C7D64"/>
    <w:rsid w:val="006D43A7"/>
    <w:rsid w:val="006E07A2"/>
    <w:rsid w:val="0071089C"/>
    <w:rsid w:val="007B52D2"/>
    <w:rsid w:val="007C1F7D"/>
    <w:rsid w:val="007D4902"/>
    <w:rsid w:val="007F1267"/>
    <w:rsid w:val="007F34EC"/>
    <w:rsid w:val="00835DE8"/>
    <w:rsid w:val="00884FA6"/>
    <w:rsid w:val="008C5804"/>
    <w:rsid w:val="008D3EE1"/>
    <w:rsid w:val="00915359"/>
    <w:rsid w:val="00983455"/>
    <w:rsid w:val="009B48E2"/>
    <w:rsid w:val="009C242C"/>
    <w:rsid w:val="009E6AC6"/>
    <w:rsid w:val="009F4149"/>
    <w:rsid w:val="00A02846"/>
    <w:rsid w:val="00A254D8"/>
    <w:rsid w:val="00A3321A"/>
    <w:rsid w:val="00A71237"/>
    <w:rsid w:val="00A73AE1"/>
    <w:rsid w:val="00AB2833"/>
    <w:rsid w:val="00AC580B"/>
    <w:rsid w:val="00AC7198"/>
    <w:rsid w:val="00AE3FB7"/>
    <w:rsid w:val="00AF342D"/>
    <w:rsid w:val="00B122BA"/>
    <w:rsid w:val="00BB1F50"/>
    <w:rsid w:val="00BC1B68"/>
    <w:rsid w:val="00BE0554"/>
    <w:rsid w:val="00BF5A49"/>
    <w:rsid w:val="00C50E6D"/>
    <w:rsid w:val="00C520D9"/>
    <w:rsid w:val="00C84BD5"/>
    <w:rsid w:val="00CF12E4"/>
    <w:rsid w:val="00CF31BB"/>
    <w:rsid w:val="00CF690B"/>
    <w:rsid w:val="00D4436A"/>
    <w:rsid w:val="00D5716D"/>
    <w:rsid w:val="00D6462A"/>
    <w:rsid w:val="00D832D3"/>
    <w:rsid w:val="00DB5CAA"/>
    <w:rsid w:val="00DE3C23"/>
    <w:rsid w:val="00E141F4"/>
    <w:rsid w:val="00E301A2"/>
    <w:rsid w:val="00E53AFF"/>
    <w:rsid w:val="00E61D15"/>
    <w:rsid w:val="00E75CC7"/>
    <w:rsid w:val="00E95F70"/>
    <w:rsid w:val="00EC11FC"/>
    <w:rsid w:val="00EF6DBC"/>
    <w:rsid w:val="00EF7890"/>
    <w:rsid w:val="00F02022"/>
    <w:rsid w:val="00F27B67"/>
    <w:rsid w:val="00F55DA3"/>
    <w:rsid w:val="00F73887"/>
    <w:rsid w:val="00FB13AA"/>
    <w:rsid w:val="00FC0271"/>
    <w:rsid w:val="00FC65DE"/>
    <w:rsid w:val="00FD50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A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Franklin Gothic Book" w:hAnsiTheme="minorHAnsi" w:cs="Times New Roman"/>
        <w:sz w:val="24"/>
        <w:szCs w:val="24"/>
        <w:lang w:val="fr-FR" w:eastAsia="en-US" w:bidi="ar-SA"/>
      </w:rPr>
    </w:rPrDefault>
    <w:pPrDefault>
      <w:pPr>
        <w:spacing w:after="240"/>
        <w:ind w:left="360" w:right="36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3E8"/>
  </w:style>
  <w:style w:type="paragraph" w:styleId="Titre1">
    <w:name w:val="heading 1"/>
    <w:basedOn w:val="Normal"/>
    <w:next w:val="Normal"/>
    <w:link w:val="Titre1Car"/>
    <w:uiPriority w:val="9"/>
    <w:qFormat/>
    <w:rsid w:val="00026175"/>
    <w:pPr>
      <w:keepNext/>
      <w:keepLines/>
      <w:pBdr>
        <w:bottom w:val="single" w:sz="8" w:space="1" w:color="1F497D" w:themeColor="text2"/>
      </w:pBdr>
      <w:spacing w:before="480" w:after="200"/>
      <w:outlineLvl w:val="0"/>
    </w:pPr>
    <w:rPr>
      <w:rFonts w:eastAsiaTheme="majorEastAsia" w:cstheme="majorBidi"/>
      <w:b/>
      <w:color w:val="1F497D" w:themeColor="text2"/>
      <w:szCs w:val="29"/>
      <w:lang w:val="en-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1146D"/>
    <w:pPr>
      <w:tabs>
        <w:tab w:val="center" w:pos="4680"/>
        <w:tab w:val="right" w:pos="9360"/>
      </w:tabs>
      <w:spacing w:after="0"/>
      <w:ind w:left="0" w:right="0"/>
    </w:pPr>
  </w:style>
  <w:style w:type="character" w:customStyle="1" w:styleId="En-tteCar">
    <w:name w:val="En-tête Car"/>
    <w:basedOn w:val="Policepardfaut"/>
    <w:link w:val="En-tte"/>
    <w:uiPriority w:val="99"/>
    <w:rsid w:val="0061146D"/>
  </w:style>
  <w:style w:type="paragraph" w:styleId="Pieddepage">
    <w:name w:val="footer"/>
    <w:basedOn w:val="Normal"/>
    <w:link w:val="PieddepageCar"/>
    <w:uiPriority w:val="99"/>
    <w:rsid w:val="00BE0554"/>
    <w:pPr>
      <w:spacing w:after="120"/>
    </w:pPr>
  </w:style>
  <w:style w:type="character" w:customStyle="1" w:styleId="PieddepageCar">
    <w:name w:val="Pied de page Car"/>
    <w:basedOn w:val="Policepardfaut"/>
    <w:link w:val="Pieddepage"/>
    <w:uiPriority w:val="99"/>
    <w:rsid w:val="00BE0554"/>
  </w:style>
  <w:style w:type="table" w:styleId="Grilledutableau">
    <w:name w:val="Table Grid"/>
    <w:basedOn w:val="Tableau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61146D"/>
    <w:pPr>
      <w:spacing w:after="0"/>
      <w:contextualSpacing/>
      <w:jc w:val="center"/>
    </w:pPr>
    <w:rPr>
      <w:rFonts w:asciiTheme="majorHAnsi" w:eastAsia="Times New Roman" w:hAnsiTheme="majorHAnsi"/>
      <w:b/>
      <w:color w:val="FFFFFF"/>
      <w:spacing w:val="-10"/>
      <w:kern w:val="28"/>
      <w:sz w:val="32"/>
      <w:szCs w:val="56"/>
    </w:rPr>
  </w:style>
  <w:style w:type="character" w:customStyle="1" w:styleId="TitreCar">
    <w:name w:val="Titre Car"/>
    <w:link w:val="Titre"/>
    <w:uiPriority w:val="10"/>
    <w:rsid w:val="002D49C4"/>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Autospacing="1"/>
    </w:pPr>
    <w:rPr>
      <w:rFonts w:ascii="Times New Roman" w:eastAsia="Times New Roman" w:hAnsi="Times New Roman"/>
    </w:rPr>
  </w:style>
  <w:style w:type="paragraph" w:customStyle="1" w:styleId="Contacts">
    <w:name w:val="Contacts"/>
    <w:basedOn w:val="Normal"/>
    <w:uiPriority w:val="11"/>
    <w:qFormat/>
    <w:rsid w:val="003F50EB"/>
    <w:pPr>
      <w:spacing w:after="100"/>
      <w:ind w:left="0" w:right="0"/>
      <w:jc w:val="center"/>
    </w:pPr>
    <w:rPr>
      <w:color w:val="1F497D" w:themeColor="text2"/>
      <w:sz w:val="20"/>
      <w:szCs w:val="20"/>
    </w:rPr>
  </w:style>
  <w:style w:type="character" w:styleId="Textedelespacerserv">
    <w:name w:val="Placeholder Text"/>
    <w:uiPriority w:val="99"/>
    <w:semiHidden/>
    <w:rsid w:val="00E53AFF"/>
    <w:rPr>
      <w:color w:val="808080"/>
    </w:rPr>
  </w:style>
  <w:style w:type="paragraph" w:customStyle="1" w:styleId="Texteengrasbleu">
    <w:name w:val="Texte en gras bleu"/>
    <w:basedOn w:val="Normal"/>
    <w:uiPriority w:val="11"/>
    <w:qFormat/>
    <w:rsid w:val="00410E03"/>
    <w:pPr>
      <w:spacing w:after="0"/>
    </w:pPr>
    <w:rPr>
      <w:b/>
      <w:bCs/>
      <w:color w:val="1F497D" w:themeColor="text2"/>
    </w:rPr>
  </w:style>
  <w:style w:type="character" w:customStyle="1" w:styleId="Titre1Car">
    <w:name w:val="Titre 1 Car"/>
    <w:basedOn w:val="Policepardfaut"/>
    <w:link w:val="Titre1"/>
    <w:uiPriority w:val="9"/>
    <w:rsid w:val="00026175"/>
    <w:rPr>
      <w:rFonts w:eastAsiaTheme="majorEastAsia" w:cstheme="majorBidi"/>
      <w:b/>
      <w:color w:val="1F497D" w:themeColor="text2"/>
      <w:szCs w:val="29"/>
      <w:lang w:val="en-IN" w:bidi="hi-IN"/>
    </w:rPr>
  </w:style>
  <w:style w:type="paragraph" w:styleId="Textedebulles">
    <w:name w:val="Balloon Text"/>
    <w:basedOn w:val="Normal"/>
    <w:link w:val="TextedebullesCar"/>
    <w:uiPriority w:val="99"/>
    <w:semiHidden/>
    <w:unhideWhenUsed/>
    <w:rsid w:val="008C580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5804"/>
    <w:rPr>
      <w:rFonts w:ascii="Segoe UI" w:hAnsi="Segoe UI" w:cs="Segoe UI"/>
      <w:color w:val="000000"/>
      <w:sz w:val="18"/>
      <w:szCs w:val="18"/>
    </w:rPr>
  </w:style>
  <w:style w:type="paragraph" w:customStyle="1" w:styleId="Texteenbleu">
    <w:name w:val="Texte en bleu"/>
    <w:basedOn w:val="Normal"/>
    <w:next w:val="Normal"/>
    <w:uiPriority w:val="11"/>
    <w:qFormat/>
    <w:rsid w:val="006E07A2"/>
    <w:pPr>
      <w:spacing w:after="360"/>
    </w:pPr>
    <w:rPr>
      <w:i/>
      <w:color w:val="1F497D" w:themeColor="text2"/>
      <w:sz w:val="22"/>
    </w:rPr>
  </w:style>
  <w:style w:type="character" w:styleId="Accentuation">
    <w:name w:val="Emphasis"/>
    <w:basedOn w:val="Policepardfaut"/>
    <w:uiPriority w:val="20"/>
    <w:qFormat/>
    <w:rsid w:val="002279C6"/>
    <w:rPr>
      <w:b/>
      <w:i w:val="0"/>
      <w:iCs/>
      <w:color w:val="1F497D" w:themeColor="text2"/>
    </w:rPr>
  </w:style>
  <w:style w:type="paragraph" w:styleId="Sansinterligne">
    <w:name w:val="No Spacing"/>
    <w:uiPriority w:val="11"/>
    <w:qFormat/>
    <w:rsid w:val="006114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any/Library/Containers/com.microsoft.Word/Data/Library/Application%20Support/Microsoft/Office/16.0/DTS/Search/%7b29D74F4B-45A5-2F4F-9685-06D8B12FA53E%7dtf6725406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2C2198D0EC234EBD034B25DF8774CF"/>
        <w:category>
          <w:name w:val="Général"/>
          <w:gallery w:val="placeholder"/>
        </w:category>
        <w:types>
          <w:type w:val="bbPlcHdr"/>
        </w:types>
        <w:behaviors>
          <w:behavior w:val="content"/>
        </w:behaviors>
        <w:guid w:val="{F5EC94EE-4049-3643-8704-65615218CAAC}"/>
      </w:docPartPr>
      <w:docPartBody>
        <w:p w:rsidR="00716F63" w:rsidRDefault="00716F63">
          <w:pPr>
            <w:pStyle w:val="F42C2198D0EC234EBD034B25DF8774CF"/>
          </w:pPr>
          <w:r w:rsidRPr="00404C1E">
            <w:rPr>
              <w:lang w:bidi="fr-FR"/>
            </w:rPr>
            <w:t>Script téléphonique</w:t>
          </w:r>
        </w:p>
      </w:docPartBody>
    </w:docPart>
    <w:docPart>
      <w:docPartPr>
        <w:name w:val="BE6015EED22B8245BCE543B0DE7D8D8C"/>
        <w:category>
          <w:name w:val="Général"/>
          <w:gallery w:val="placeholder"/>
        </w:category>
        <w:types>
          <w:type w:val="bbPlcHdr"/>
        </w:types>
        <w:behaviors>
          <w:behavior w:val="content"/>
        </w:behaviors>
        <w:guid w:val="{EAFA982E-D74F-4C4E-ACBA-41051BBFDF94}"/>
      </w:docPartPr>
      <w:docPartBody>
        <w:p w:rsidR="00716F63" w:rsidRDefault="00716F63">
          <w:pPr>
            <w:pStyle w:val="BE6015EED22B8245BCE543B0DE7D8D8C"/>
          </w:pPr>
          <w:r w:rsidRPr="00404C1E">
            <w:rPr>
              <w:lang w:bidi="fr-FR"/>
            </w:rPr>
            <w:t>Script : Le client appelle le représentant</w:t>
          </w:r>
        </w:p>
      </w:docPartBody>
    </w:docPart>
    <w:docPart>
      <w:docPartPr>
        <w:name w:val="354CFAF0A1390B48B2C216D3923F1A13"/>
        <w:category>
          <w:name w:val="Général"/>
          <w:gallery w:val="placeholder"/>
        </w:category>
        <w:types>
          <w:type w:val="bbPlcHdr"/>
        </w:types>
        <w:behaviors>
          <w:behavior w:val="content"/>
        </w:behaviors>
        <w:guid w:val="{B6096B6B-6485-8E4E-8DC5-A111F34028E5}"/>
      </w:docPartPr>
      <w:docPartBody>
        <w:p w:rsidR="00716F63" w:rsidRDefault="00716F63">
          <w:pPr>
            <w:pStyle w:val="354CFAF0A1390B48B2C216D3923F1A13"/>
          </w:pPr>
          <w:r w:rsidRPr="00404C1E">
            <w:rPr>
              <w:lang w:bidi="fr-FR"/>
            </w:rPr>
            <w:t>Bonjour/Bonsoir !</w:t>
          </w:r>
        </w:p>
      </w:docPartBody>
    </w:docPart>
    <w:docPart>
      <w:docPartPr>
        <w:name w:val="99434324B566DF4FA6E05272DFF42544"/>
        <w:category>
          <w:name w:val="Général"/>
          <w:gallery w:val="placeholder"/>
        </w:category>
        <w:types>
          <w:type w:val="bbPlcHdr"/>
        </w:types>
        <w:behaviors>
          <w:behavior w:val="content"/>
        </w:behaviors>
        <w:guid w:val="{BC7B5BE3-9F09-F24C-B9C3-05720F6BC87F}"/>
      </w:docPartPr>
      <w:docPartBody>
        <w:p w:rsidR="00716F63" w:rsidRDefault="00716F63">
          <w:pPr>
            <w:pStyle w:val="99434324B566DF4FA6E05272DFF42544"/>
          </w:pPr>
          <w:r w:rsidRPr="00404C1E">
            <w:rPr>
              <w:lang w:bidi="fr-FR"/>
            </w:rPr>
            <w:t>Script téléphonique</w:t>
          </w:r>
        </w:p>
      </w:docPartBody>
    </w:docPart>
    <w:docPart>
      <w:docPartPr>
        <w:name w:val="37EB2DECBC0A7F41805652F7DF498AF2"/>
        <w:category>
          <w:name w:val="Général"/>
          <w:gallery w:val="placeholder"/>
        </w:category>
        <w:types>
          <w:type w:val="bbPlcHdr"/>
        </w:types>
        <w:behaviors>
          <w:behavior w:val="content"/>
        </w:behaviors>
        <w:guid w:val="{832C5D00-B8CD-F141-A9FA-20232BAFED2F}"/>
      </w:docPartPr>
      <w:docPartBody>
        <w:p w:rsidR="00716F63" w:rsidRDefault="00716F63">
          <w:pPr>
            <w:pStyle w:val="37EB2DECBC0A7F41805652F7DF498AF2"/>
          </w:pPr>
          <w:r w:rsidRPr="00404C1E">
            <w:rPr>
              <w:lang w:bidi="fr-FR"/>
            </w:rPr>
            <w:t>Y a-t-il autre chose que je puisse faire vous aider ?</w:t>
          </w:r>
        </w:p>
      </w:docPartBody>
    </w:docPart>
    <w:docPart>
      <w:docPartPr>
        <w:name w:val="50B8FAE08B1EBF46B3D21813459C2C95"/>
        <w:category>
          <w:name w:val="Général"/>
          <w:gallery w:val="placeholder"/>
        </w:category>
        <w:types>
          <w:type w:val="bbPlcHdr"/>
        </w:types>
        <w:behaviors>
          <w:behavior w:val="content"/>
        </w:behaviors>
        <w:guid w:val="{9F4F887C-5DAD-F54E-9D9A-340402196678}"/>
      </w:docPartPr>
      <w:docPartBody>
        <w:p w:rsidR="00716F63" w:rsidRDefault="00716F63">
          <w:pPr>
            <w:pStyle w:val="50B8FAE08B1EBF46B3D21813459C2C95"/>
          </w:pPr>
          <w:r w:rsidRPr="00404C1E">
            <w:rPr>
              <w:lang w:bidi="fr-FR"/>
            </w:rPr>
            <w:t>Merci beaucoup d’avoir appelé</w:t>
          </w:r>
        </w:p>
      </w:docPartBody>
    </w:docPart>
    <w:docPart>
      <w:docPartPr>
        <w:name w:val="8203CC9316B55E49AFFC9F25FC95B310"/>
        <w:category>
          <w:name w:val="Général"/>
          <w:gallery w:val="placeholder"/>
        </w:category>
        <w:types>
          <w:type w:val="bbPlcHdr"/>
        </w:types>
        <w:behaviors>
          <w:behavior w:val="content"/>
        </w:behaviors>
        <w:guid w:val="{24F86DAE-8A25-4647-8A73-24FD943428C1}"/>
      </w:docPartPr>
      <w:docPartBody>
        <w:p w:rsidR="00716F63" w:rsidRDefault="00716F63">
          <w:pPr>
            <w:pStyle w:val="8203CC9316B55E49AFFC9F25FC95B310"/>
          </w:pPr>
          <w:r w:rsidRPr="00404C1E">
            <w:rPr>
              <w:rStyle w:val="Accentuation"/>
              <w:lang w:bidi="fr-FR"/>
            </w:rPr>
            <w:t>&lt;Nom de l’entreprise&gt;</w:t>
          </w:r>
        </w:p>
      </w:docPartBody>
    </w:docPart>
    <w:docPart>
      <w:docPartPr>
        <w:name w:val="FF537A6CA27CB14CAC519AAAC3267851"/>
        <w:category>
          <w:name w:val="Général"/>
          <w:gallery w:val="placeholder"/>
        </w:category>
        <w:types>
          <w:type w:val="bbPlcHdr"/>
        </w:types>
        <w:behaviors>
          <w:behavior w:val="content"/>
        </w:behaviors>
        <w:guid w:val="{D21A58F7-AE99-5E42-AD65-C956AE61C1FF}"/>
      </w:docPartPr>
      <w:docPartBody>
        <w:p w:rsidR="00716F63" w:rsidRDefault="00716F63">
          <w:pPr>
            <w:pStyle w:val="FF537A6CA27CB14CAC519AAAC3267851"/>
          </w:pPr>
          <w:r w:rsidRPr="00404C1E">
            <w:rPr>
              <w:lang w:bidi="fr-FR"/>
            </w:rPr>
            <w:t>Une fois encore, je suis</w:t>
          </w:r>
        </w:p>
      </w:docPartBody>
    </w:docPart>
    <w:docPart>
      <w:docPartPr>
        <w:name w:val="B406575C2F6EF74E8FE0E20F2FA84B01"/>
        <w:category>
          <w:name w:val="Général"/>
          <w:gallery w:val="placeholder"/>
        </w:category>
        <w:types>
          <w:type w:val="bbPlcHdr"/>
        </w:types>
        <w:behaviors>
          <w:behavior w:val="content"/>
        </w:behaviors>
        <w:guid w:val="{AD2B4629-EBA6-A146-B6AC-E792D74CA66C}"/>
      </w:docPartPr>
      <w:docPartBody>
        <w:p w:rsidR="00716F63" w:rsidRDefault="00716F63">
          <w:pPr>
            <w:pStyle w:val="B406575C2F6EF74E8FE0E20F2FA84B01"/>
          </w:pPr>
          <w:r w:rsidRPr="00404C1E">
            <w:rPr>
              <w:rStyle w:val="Accentuation"/>
              <w:lang w:bidi="fr-FR"/>
            </w:rPr>
            <w:t>&lt;Nom du représentant/directeur&gt;</w:t>
          </w:r>
        </w:p>
      </w:docPartBody>
    </w:docPart>
    <w:docPart>
      <w:docPartPr>
        <w:name w:val="E397DCCE49C064499B3D0BA5D803B535"/>
        <w:category>
          <w:name w:val="Général"/>
          <w:gallery w:val="placeholder"/>
        </w:category>
        <w:types>
          <w:type w:val="bbPlcHdr"/>
        </w:types>
        <w:behaviors>
          <w:behavior w:val="content"/>
        </w:behaviors>
        <w:guid w:val="{9B98A696-E1C5-7643-8392-A9CE11452E8D}"/>
      </w:docPartPr>
      <w:docPartBody>
        <w:p w:rsidR="00716F63" w:rsidRDefault="00716F63">
          <w:pPr>
            <w:pStyle w:val="E397DCCE49C064499B3D0BA5D803B535"/>
          </w:pPr>
          <w:r w:rsidRPr="00404C1E">
            <w:rPr>
              <w:lang w:bidi="fr-FR"/>
            </w:rPr>
            <w:t>N’hésitez pas à me contacter au</w:t>
          </w:r>
        </w:p>
      </w:docPartBody>
    </w:docPart>
    <w:docPart>
      <w:docPartPr>
        <w:name w:val="B77D10C168949F4581329040F9CC9263"/>
        <w:category>
          <w:name w:val="Général"/>
          <w:gallery w:val="placeholder"/>
        </w:category>
        <w:types>
          <w:type w:val="bbPlcHdr"/>
        </w:types>
        <w:behaviors>
          <w:behavior w:val="content"/>
        </w:behaviors>
        <w:guid w:val="{58E16D11-3E75-C540-8733-E3EC61C8392F}"/>
      </w:docPartPr>
      <w:docPartBody>
        <w:p w:rsidR="00716F63" w:rsidRDefault="00716F63">
          <w:pPr>
            <w:pStyle w:val="B77D10C168949F4581329040F9CC9263"/>
          </w:pPr>
          <w:r w:rsidRPr="00404C1E">
            <w:rPr>
              <w:rStyle w:val="Accentuation"/>
              <w:lang w:bidi="fr-FR"/>
            </w:rPr>
            <w:t>&lt;Numéro de téléphone&gt;</w:t>
          </w:r>
        </w:p>
      </w:docPartBody>
    </w:docPart>
    <w:docPart>
      <w:docPartPr>
        <w:name w:val="A4791123C66CD84592D7424FE2617B5B"/>
        <w:category>
          <w:name w:val="Général"/>
          <w:gallery w:val="placeholder"/>
        </w:category>
        <w:types>
          <w:type w:val="bbPlcHdr"/>
        </w:types>
        <w:behaviors>
          <w:behavior w:val="content"/>
        </w:behaviors>
        <w:guid w:val="{7CDE94E0-8B9D-1344-A40B-8B3829322AC4}"/>
      </w:docPartPr>
      <w:docPartBody>
        <w:p w:rsidR="00716F63" w:rsidRDefault="00716F63">
          <w:pPr>
            <w:pStyle w:val="A4791123C66CD84592D7424FE2617B5B"/>
          </w:pPr>
          <w:r w:rsidRPr="00404C1E">
            <w:rPr>
              <w:lang w:bidi="fr-FR"/>
            </w:rPr>
            <w:t>Nous sommes à votre disposition de</w:t>
          </w:r>
        </w:p>
      </w:docPartBody>
    </w:docPart>
    <w:docPart>
      <w:docPartPr>
        <w:name w:val="80CA70399504E846B58E0EA38C976AA2"/>
        <w:category>
          <w:name w:val="Général"/>
          <w:gallery w:val="placeholder"/>
        </w:category>
        <w:types>
          <w:type w:val="bbPlcHdr"/>
        </w:types>
        <w:behaviors>
          <w:behavior w:val="content"/>
        </w:behaviors>
        <w:guid w:val="{24692F85-5A33-DA4B-A53E-C603B0D69FD6}"/>
      </w:docPartPr>
      <w:docPartBody>
        <w:p w:rsidR="00716F63" w:rsidRDefault="00716F63">
          <w:pPr>
            <w:pStyle w:val="80CA70399504E846B58E0EA38C976AA2"/>
          </w:pPr>
          <w:r w:rsidRPr="00404C1E">
            <w:rPr>
              <w:rStyle w:val="Accentuation"/>
              <w:lang w:bidi="fr-FR"/>
            </w:rPr>
            <w:t>&lt;9 h 00&gt;</w:t>
          </w:r>
        </w:p>
      </w:docPartBody>
    </w:docPart>
    <w:docPart>
      <w:docPartPr>
        <w:name w:val="7B2D6AF67BD4A74F9C1AAEF3B8572C57"/>
        <w:category>
          <w:name w:val="Général"/>
          <w:gallery w:val="placeholder"/>
        </w:category>
        <w:types>
          <w:type w:val="bbPlcHdr"/>
        </w:types>
        <w:behaviors>
          <w:behavior w:val="content"/>
        </w:behaviors>
        <w:guid w:val="{9C28C57D-D923-3E4A-B2AB-E560EADEBE4F}"/>
      </w:docPartPr>
      <w:docPartBody>
        <w:p w:rsidR="00716F63" w:rsidRDefault="00716F63">
          <w:pPr>
            <w:pStyle w:val="7B2D6AF67BD4A74F9C1AAEF3B8572C57"/>
          </w:pPr>
          <w:r w:rsidRPr="00404C1E">
            <w:rPr>
              <w:lang w:bidi="fr-FR"/>
            </w:rPr>
            <w:t>à</w:t>
          </w:r>
        </w:p>
      </w:docPartBody>
    </w:docPart>
    <w:docPart>
      <w:docPartPr>
        <w:name w:val="C47A935B6C75484396CAA681ECD162E3"/>
        <w:category>
          <w:name w:val="Général"/>
          <w:gallery w:val="placeholder"/>
        </w:category>
        <w:types>
          <w:type w:val="bbPlcHdr"/>
        </w:types>
        <w:behaviors>
          <w:behavior w:val="content"/>
        </w:behaviors>
        <w:guid w:val="{568DB10F-9010-8445-A7C5-0896B12DA017}"/>
      </w:docPartPr>
      <w:docPartBody>
        <w:p w:rsidR="00716F63" w:rsidRDefault="00716F63">
          <w:pPr>
            <w:pStyle w:val="C47A935B6C75484396CAA681ECD162E3"/>
          </w:pPr>
          <w:r w:rsidRPr="00404C1E">
            <w:rPr>
              <w:rStyle w:val="Accentuation"/>
              <w:lang w:bidi="fr-FR"/>
            </w:rPr>
            <w:t>&lt;21 h 00&gt;</w:t>
          </w:r>
        </w:p>
      </w:docPartBody>
    </w:docPart>
    <w:docPart>
      <w:docPartPr>
        <w:name w:val="791512BEE97E414C9800C5B164427B49"/>
        <w:category>
          <w:name w:val="Général"/>
          <w:gallery w:val="placeholder"/>
        </w:category>
        <w:types>
          <w:type w:val="bbPlcHdr"/>
        </w:types>
        <w:behaviors>
          <w:behavior w:val="content"/>
        </w:behaviors>
        <w:guid w:val="{30E65BBE-692B-064B-9918-7424D0C40C7A}"/>
      </w:docPartPr>
      <w:docPartBody>
        <w:p w:rsidR="00716F63" w:rsidRDefault="00716F63">
          <w:pPr>
            <w:pStyle w:val="791512BEE97E414C9800C5B164427B49"/>
          </w:pPr>
          <w:r w:rsidRPr="00404C1E">
            <w:rPr>
              <w:lang w:bidi="fr-FR"/>
            </w:rPr>
            <w:t>du lundi au samedi/7 jours sur 7/</w:t>
          </w:r>
        </w:p>
      </w:docPartBody>
    </w:docPart>
    <w:docPart>
      <w:docPartPr>
        <w:name w:val="72995CBB2FD93E4F98EAE2653903821D"/>
        <w:category>
          <w:name w:val="Général"/>
          <w:gallery w:val="placeholder"/>
        </w:category>
        <w:types>
          <w:type w:val="bbPlcHdr"/>
        </w:types>
        <w:behaviors>
          <w:behavior w:val="content"/>
        </w:behaviors>
        <w:guid w:val="{D734A4A8-96E6-0748-BA48-0AD691C0CFD2}"/>
      </w:docPartPr>
      <w:docPartBody>
        <w:p w:rsidR="00716F63" w:rsidRDefault="00716F63">
          <w:pPr>
            <w:pStyle w:val="72995CBB2FD93E4F98EAE2653903821D"/>
          </w:pPr>
          <w:r w:rsidRPr="00404C1E">
            <w:rPr>
              <w:rStyle w:val="Accentuation"/>
              <w:lang w:bidi="fr-FR"/>
            </w:rPr>
            <w:t>&lt;Vos heures de travail&gt;</w:t>
          </w:r>
        </w:p>
      </w:docPartBody>
    </w:docPart>
    <w:docPart>
      <w:docPartPr>
        <w:name w:val="CC3A233A1AE6E1419C3C4A0196C5D835"/>
        <w:category>
          <w:name w:val="Général"/>
          <w:gallery w:val="placeholder"/>
        </w:category>
        <w:types>
          <w:type w:val="bbPlcHdr"/>
        </w:types>
        <w:behaviors>
          <w:behavior w:val="content"/>
        </w:behaviors>
        <w:guid w:val="{B51B8FC5-C405-8644-9745-42B523CB4A2A}"/>
      </w:docPartPr>
      <w:docPartBody>
        <w:p w:rsidR="00716F63" w:rsidRDefault="00716F63">
          <w:pPr>
            <w:pStyle w:val="CC3A233A1AE6E1419C3C4A0196C5D835"/>
          </w:pPr>
          <w:r w:rsidRPr="00404C1E">
            <w:rPr>
              <w:lang w:bidi="fr-FR"/>
            </w:rPr>
            <w:t>Nous apprécions vraiment l'intérêt que vous portez à nos services et nous nous engageons à répondre à vos attentes. Nous vous contacterons prochainement avec plus d’informations.</w:t>
          </w:r>
        </w:p>
      </w:docPartBody>
    </w:docPart>
    <w:docPart>
      <w:docPartPr>
        <w:name w:val="74C5B5F356483A4E80FBA720734984E4"/>
        <w:category>
          <w:name w:val="Général"/>
          <w:gallery w:val="placeholder"/>
        </w:category>
        <w:types>
          <w:type w:val="bbPlcHdr"/>
        </w:types>
        <w:behaviors>
          <w:behavior w:val="content"/>
        </w:behaviors>
        <w:guid w:val="{D2F62978-41ED-F949-BBA1-80537A9CDCD1}"/>
      </w:docPartPr>
      <w:docPartBody>
        <w:p w:rsidR="00716F63" w:rsidRDefault="00716F63">
          <w:pPr>
            <w:pStyle w:val="74C5B5F356483A4E80FBA720734984E4"/>
          </w:pPr>
          <w:r w:rsidRPr="00404C1E">
            <w:rPr>
              <w:lang w:bidi="fr-FR"/>
            </w:rPr>
            <w:t>Passez une bonne journée !</w:t>
          </w:r>
        </w:p>
      </w:docPartBody>
    </w:docPart>
    <w:docPart>
      <w:docPartPr>
        <w:name w:val="43FDBC9ECC9DDF49B50B51372CDA210E"/>
        <w:category>
          <w:name w:val="Général"/>
          <w:gallery w:val="placeholder"/>
        </w:category>
        <w:types>
          <w:type w:val="bbPlcHdr"/>
        </w:types>
        <w:behaviors>
          <w:behavior w:val="content"/>
        </w:behaviors>
        <w:guid w:val="{7C03EF1C-BFAC-9A46-A1F9-EF43687FF0EF}"/>
      </w:docPartPr>
      <w:docPartBody>
        <w:p w:rsidR="00716F63" w:rsidRDefault="00716F63">
          <w:pPr>
            <w:pStyle w:val="43FDBC9ECC9DDF49B50B51372CDA210E"/>
          </w:pPr>
          <w:r w:rsidRPr="00404C1E">
            <w:rPr>
              <w:lang w:bidi="fr-FR"/>
            </w:rPr>
            <w:t>•••</w:t>
          </w:r>
        </w:p>
      </w:docPartBody>
    </w:docPart>
    <w:docPart>
      <w:docPartPr>
        <w:name w:val="AAD1E0D03DA17C4BA5EE10439B10F671"/>
        <w:category>
          <w:name w:val="Général"/>
          <w:gallery w:val="placeholder"/>
        </w:category>
        <w:types>
          <w:type w:val="bbPlcHdr"/>
        </w:types>
        <w:behaviors>
          <w:behavior w:val="content"/>
        </w:behaviors>
        <w:guid w:val="{CFB78A37-9AAB-974F-B70A-11E26AAE1443}"/>
      </w:docPartPr>
      <w:docPartBody>
        <w:p w:rsidR="00716F63" w:rsidRDefault="00716F63">
          <w:pPr>
            <w:pStyle w:val="AAD1E0D03DA17C4BA5EE10439B10F671"/>
          </w:pPr>
          <w:r w:rsidRPr="00404C1E">
            <w:rPr>
              <w:lang w:bidi="fr-FR"/>
            </w:rPr>
            <w:t>Script : Appel de suivi du représentant au client</w:t>
          </w:r>
        </w:p>
      </w:docPartBody>
    </w:docPart>
    <w:docPart>
      <w:docPartPr>
        <w:name w:val="FF2A7E980DEC6243A18A662CB4DB22B1"/>
        <w:category>
          <w:name w:val="Général"/>
          <w:gallery w:val="placeholder"/>
        </w:category>
        <w:types>
          <w:type w:val="bbPlcHdr"/>
        </w:types>
        <w:behaviors>
          <w:behavior w:val="content"/>
        </w:behaviors>
        <w:guid w:val="{2779C75E-587F-4848-9FE0-D3DBCE3669F1}"/>
      </w:docPartPr>
      <w:docPartBody>
        <w:p w:rsidR="00716F63" w:rsidRDefault="00716F63">
          <w:pPr>
            <w:pStyle w:val="FF2A7E980DEC6243A18A662CB4DB22B1"/>
          </w:pPr>
          <w:r w:rsidRPr="00404C1E">
            <w:rPr>
              <w:lang w:bidi="fr-FR"/>
            </w:rPr>
            <w:t>Bonjour/Bonsoir !</w:t>
          </w:r>
        </w:p>
      </w:docPartBody>
    </w:docPart>
    <w:docPart>
      <w:docPartPr>
        <w:name w:val="30E4267227C7E6498CB601057C45CF75"/>
        <w:category>
          <w:name w:val="Général"/>
          <w:gallery w:val="placeholder"/>
        </w:category>
        <w:types>
          <w:type w:val="bbPlcHdr"/>
        </w:types>
        <w:behaviors>
          <w:behavior w:val="content"/>
        </w:behaviors>
        <w:guid w:val="{E600B709-B331-9C4E-86AD-2D43422AD81D}"/>
      </w:docPartPr>
      <w:docPartBody>
        <w:p w:rsidR="00716F63" w:rsidRDefault="00716F63">
          <w:pPr>
            <w:pStyle w:val="30E4267227C7E6498CB601057C45CF75"/>
          </w:pPr>
          <w:r w:rsidRPr="00404C1E">
            <w:rPr>
              <w:lang w:bidi="fr-FR"/>
            </w:rPr>
            <w:t>(selon la culture professionnelle)</w:t>
          </w:r>
        </w:p>
      </w:docPartBody>
    </w:docPart>
    <w:docPart>
      <w:docPartPr>
        <w:name w:val="2BA9A2949E418642A2FDC5BA04874A1D"/>
        <w:category>
          <w:name w:val="Général"/>
          <w:gallery w:val="placeholder"/>
        </w:category>
        <w:types>
          <w:type w:val="bbPlcHdr"/>
        </w:types>
        <w:behaviors>
          <w:behavior w:val="content"/>
        </w:behaviors>
        <w:guid w:val="{750220C2-D7D6-784A-B218-32BFD6425B48}"/>
      </w:docPartPr>
      <w:docPartBody>
        <w:p w:rsidR="00716F63" w:rsidRDefault="00716F63">
          <w:pPr>
            <w:pStyle w:val="2BA9A2949E418642A2FDC5BA04874A1D"/>
          </w:pPr>
          <w:r w:rsidRPr="00404C1E">
            <w:rPr>
              <w:lang w:bidi="fr-FR"/>
            </w:rPr>
            <w:t>C’est</w:t>
          </w:r>
        </w:p>
      </w:docPartBody>
    </w:docPart>
    <w:docPart>
      <w:docPartPr>
        <w:name w:val="7EE1C6DC723BE741879DB2AF0672C477"/>
        <w:category>
          <w:name w:val="Général"/>
          <w:gallery w:val="placeholder"/>
        </w:category>
        <w:types>
          <w:type w:val="bbPlcHdr"/>
        </w:types>
        <w:behaviors>
          <w:behavior w:val="content"/>
        </w:behaviors>
        <w:guid w:val="{A70CA298-861E-934E-964D-A660D7B1D956}"/>
      </w:docPartPr>
      <w:docPartBody>
        <w:p w:rsidR="00716F63" w:rsidRDefault="00716F63">
          <w:pPr>
            <w:pStyle w:val="7EE1C6DC723BE741879DB2AF0672C477"/>
          </w:pPr>
          <w:r w:rsidRPr="00404C1E">
            <w:rPr>
              <w:rStyle w:val="Accentuation"/>
              <w:lang w:bidi="fr-FR"/>
            </w:rPr>
            <w:t>&lt;Nom de l’entreprise&gt;</w:t>
          </w:r>
        </w:p>
      </w:docPartBody>
    </w:docPart>
    <w:docPart>
      <w:docPartPr>
        <w:name w:val="39AE2DB087244B45A7CA69FCCF14F14D"/>
        <w:category>
          <w:name w:val="Général"/>
          <w:gallery w:val="placeholder"/>
        </w:category>
        <w:types>
          <w:type w:val="bbPlcHdr"/>
        </w:types>
        <w:behaviors>
          <w:behavior w:val="content"/>
        </w:behaviors>
        <w:guid w:val="{462032B3-A1C5-C440-993A-49014B0DE068}"/>
      </w:docPartPr>
      <w:docPartBody>
        <w:p w:rsidR="00716F63" w:rsidRDefault="00716F63">
          <w:pPr>
            <w:pStyle w:val="39AE2DB087244B45A7CA69FCCF14F14D"/>
          </w:pPr>
          <w:r w:rsidRPr="00404C1E">
            <w:rPr>
              <w:rStyle w:val="Accentuation"/>
              <w:lang w:bidi="fr-FR"/>
            </w:rPr>
            <w:t>&lt;Nom du représentant/directeur&gt;</w:t>
          </w:r>
        </w:p>
      </w:docPartBody>
    </w:docPart>
    <w:docPart>
      <w:docPartPr>
        <w:name w:val="3FAFB44351304C4895F921D2E20A25A7"/>
        <w:category>
          <w:name w:val="Général"/>
          <w:gallery w:val="placeholder"/>
        </w:category>
        <w:types>
          <w:type w:val="bbPlcHdr"/>
        </w:types>
        <w:behaviors>
          <w:behavior w:val="content"/>
        </w:behaviors>
        <w:guid w:val="{47FAE53B-8B4B-CD47-BBD9-1BF67D132F98}"/>
      </w:docPartPr>
      <w:docPartBody>
        <w:p w:rsidR="00716F63" w:rsidRDefault="00716F63">
          <w:pPr>
            <w:pStyle w:val="3FAFB44351304C4895F921D2E20A25A7"/>
          </w:pPr>
          <w:r w:rsidRPr="00404C1E">
            <w:rPr>
              <w:lang w:bidi="fr-FR"/>
            </w:rPr>
            <w:t>Ce message s’adresse à</w:t>
          </w:r>
        </w:p>
      </w:docPartBody>
    </w:docPart>
    <w:docPart>
      <w:docPartPr>
        <w:name w:val="EAD401F785412C489E5AA7B5E1524806"/>
        <w:category>
          <w:name w:val="Général"/>
          <w:gallery w:val="placeholder"/>
        </w:category>
        <w:types>
          <w:type w:val="bbPlcHdr"/>
        </w:types>
        <w:behaviors>
          <w:behavior w:val="content"/>
        </w:behaviors>
        <w:guid w:val="{D3E9FBC7-B744-E148-A00C-20729CEFDBC7}"/>
      </w:docPartPr>
      <w:docPartBody>
        <w:p w:rsidR="00716F63" w:rsidRDefault="00716F63">
          <w:pPr>
            <w:pStyle w:val="EAD401F785412C489E5AA7B5E1524806"/>
          </w:pPr>
          <w:r w:rsidRPr="00404C1E">
            <w:rPr>
              <w:rStyle w:val="Accentuation"/>
              <w:lang w:bidi="fr-FR"/>
            </w:rPr>
            <w:t>&lt;Nom du client&gt;</w:t>
          </w:r>
        </w:p>
      </w:docPartBody>
    </w:docPart>
    <w:docPart>
      <w:docPartPr>
        <w:name w:val="0B2F8E75B638994F81CFA0C25D656221"/>
        <w:category>
          <w:name w:val="Général"/>
          <w:gallery w:val="placeholder"/>
        </w:category>
        <w:types>
          <w:type w:val="bbPlcHdr"/>
        </w:types>
        <w:behaviors>
          <w:behavior w:val="content"/>
        </w:behaviors>
        <w:guid w:val="{A90391E1-C6FB-8249-98F3-106DE85D9FDF}"/>
      </w:docPartPr>
      <w:docPartBody>
        <w:p w:rsidR="00716F63" w:rsidRDefault="00716F63">
          <w:pPr>
            <w:pStyle w:val="0B2F8E75B638994F81CFA0C25D656221"/>
          </w:pPr>
          <w:r w:rsidRPr="00404C1E">
            <w:rPr>
              <w:lang w:bidi="fr-FR"/>
            </w:rPr>
            <w:t>par rapport à votre demande du</w:t>
          </w:r>
        </w:p>
      </w:docPartBody>
    </w:docPart>
    <w:docPart>
      <w:docPartPr>
        <w:name w:val="C30150D2083C7B418274F2643339EFEB"/>
        <w:category>
          <w:name w:val="Général"/>
          <w:gallery w:val="placeholder"/>
        </w:category>
        <w:types>
          <w:type w:val="bbPlcHdr"/>
        </w:types>
        <w:behaviors>
          <w:behavior w:val="content"/>
        </w:behaviors>
        <w:guid w:val="{D92D5480-4E71-2543-B7CE-E721C207B573}"/>
      </w:docPartPr>
      <w:docPartBody>
        <w:p w:rsidR="00716F63" w:rsidRDefault="00716F63">
          <w:pPr>
            <w:pStyle w:val="C30150D2083C7B418274F2643339EFEB"/>
          </w:pPr>
          <w:r w:rsidRPr="00404C1E">
            <w:rPr>
              <w:rStyle w:val="Accentuation"/>
              <w:lang w:bidi="fr-FR"/>
            </w:rPr>
            <w:t>&lt;Date de l’appel précédent&gt;</w:t>
          </w:r>
        </w:p>
      </w:docPartBody>
    </w:docPart>
    <w:docPart>
      <w:docPartPr>
        <w:name w:val="5B56E7684464CF47B6706132CE45A380"/>
        <w:category>
          <w:name w:val="Général"/>
          <w:gallery w:val="placeholder"/>
        </w:category>
        <w:types>
          <w:type w:val="bbPlcHdr"/>
        </w:types>
        <w:behaviors>
          <w:behavior w:val="content"/>
        </w:behaviors>
        <w:guid w:val="{69CFDCEC-1549-CB45-9D61-4B3E0BFC6696}"/>
      </w:docPartPr>
      <w:docPartBody>
        <w:p w:rsidR="00716F63" w:rsidRDefault="00716F63">
          <w:pPr>
            <w:pStyle w:val="5B56E7684464CF47B6706132CE45A380"/>
          </w:pPr>
          <w:r w:rsidRPr="00404C1E">
            <w:rPr>
              <w:lang w:bidi="fr-FR"/>
            </w:rPr>
            <w:t>concernant</w:t>
          </w:r>
        </w:p>
      </w:docPartBody>
    </w:docPart>
    <w:docPart>
      <w:docPartPr>
        <w:name w:val="583DBF020785DC4EADEFE426F0EBE98B"/>
        <w:category>
          <w:name w:val="Général"/>
          <w:gallery w:val="placeholder"/>
        </w:category>
        <w:types>
          <w:type w:val="bbPlcHdr"/>
        </w:types>
        <w:behaviors>
          <w:behavior w:val="content"/>
        </w:behaviors>
        <w:guid w:val="{1911CCD5-64DC-794B-98F4-81DE1B9B757B}"/>
      </w:docPartPr>
      <w:docPartBody>
        <w:p w:rsidR="00716F63" w:rsidRDefault="00716F63">
          <w:pPr>
            <w:pStyle w:val="583DBF020785DC4EADEFE426F0EBE98B"/>
          </w:pPr>
          <w:r w:rsidRPr="00404C1E">
            <w:rPr>
              <w:rStyle w:val="Accentuation"/>
              <w:lang w:bidi="fr-FR"/>
            </w:rPr>
            <w:t>&lt;Sujet&gt;</w:t>
          </w:r>
        </w:p>
      </w:docPartBody>
    </w:docPart>
    <w:docPart>
      <w:docPartPr>
        <w:name w:val="AD400CB2AB31124B88D18FF35B68495E"/>
        <w:category>
          <w:name w:val="Général"/>
          <w:gallery w:val="placeholder"/>
        </w:category>
        <w:types>
          <w:type w:val="bbPlcHdr"/>
        </w:types>
        <w:behaviors>
          <w:behavior w:val="content"/>
        </w:behaviors>
        <w:guid w:val="{E8A70F36-FF9C-9F4B-B9AD-61C3A679F821}"/>
      </w:docPartPr>
      <w:docPartBody>
        <w:p w:rsidR="00716F63" w:rsidRDefault="00716F63">
          <w:pPr>
            <w:pStyle w:val="AD400CB2AB31124B88D18FF35B68495E"/>
          </w:pPr>
          <w:r w:rsidRPr="00404C1E">
            <w:rPr>
              <w:lang w:bidi="fr-FR"/>
            </w:rPr>
            <w:t>Je vous appelle avec plus d'informations et j'aimerais m’entretenir avec vous pour discuter des détails lorsque vous serez disponible.</w:t>
          </w:r>
        </w:p>
      </w:docPartBody>
    </w:docPart>
    <w:docPart>
      <w:docPartPr>
        <w:name w:val="F1E26C5D940C1E4F8804CC4A772ACA9A"/>
        <w:category>
          <w:name w:val="Général"/>
          <w:gallery w:val="placeholder"/>
        </w:category>
        <w:types>
          <w:type w:val="bbPlcHdr"/>
        </w:types>
        <w:behaviors>
          <w:behavior w:val="content"/>
        </w:behaviors>
        <w:guid w:val="{05438128-69F0-CC45-8D88-4FFFDBDCEE58}"/>
      </w:docPartPr>
      <w:docPartBody>
        <w:p w:rsidR="00716F63" w:rsidRDefault="00716F63">
          <w:pPr>
            <w:pStyle w:val="F1E26C5D940C1E4F8804CC4A772ACA9A"/>
          </w:pPr>
          <w:r w:rsidRPr="00404C1E">
            <w:rPr>
              <w:lang w:bidi="fr-FR"/>
            </w:rPr>
            <w:t>Merci de nous contacter au</w:t>
          </w:r>
        </w:p>
      </w:docPartBody>
    </w:docPart>
    <w:docPart>
      <w:docPartPr>
        <w:name w:val="7F145925860D9947964C51506F254190"/>
        <w:category>
          <w:name w:val="Général"/>
          <w:gallery w:val="placeholder"/>
        </w:category>
        <w:types>
          <w:type w:val="bbPlcHdr"/>
        </w:types>
        <w:behaviors>
          <w:behavior w:val="content"/>
        </w:behaviors>
        <w:guid w:val="{BC0D763E-8A28-A54F-9DE8-7FA01ECA27EA}"/>
      </w:docPartPr>
      <w:docPartBody>
        <w:p w:rsidR="00716F63" w:rsidRDefault="00716F63">
          <w:pPr>
            <w:pStyle w:val="7F145925860D9947964C51506F254190"/>
          </w:pPr>
          <w:r w:rsidRPr="00404C1E">
            <w:rPr>
              <w:rStyle w:val="Accentuation"/>
              <w:lang w:bidi="fr-FR"/>
            </w:rPr>
            <w:t>&lt;Numéro de téléphone&gt;</w:t>
          </w:r>
        </w:p>
      </w:docPartBody>
    </w:docPart>
    <w:docPart>
      <w:docPartPr>
        <w:name w:val="570A0D8D16F37A40A08525CBE27D3AF6"/>
        <w:category>
          <w:name w:val="Général"/>
          <w:gallery w:val="placeholder"/>
        </w:category>
        <w:types>
          <w:type w:val="bbPlcHdr"/>
        </w:types>
        <w:behaviors>
          <w:behavior w:val="content"/>
        </w:behaviors>
        <w:guid w:val="{B6F80530-CC9E-EA48-ACBA-06091A46954A}"/>
      </w:docPartPr>
      <w:docPartBody>
        <w:p w:rsidR="00716F63" w:rsidRDefault="00716F63">
          <w:pPr>
            <w:pStyle w:val="570A0D8D16F37A40A08525CBE27D3AF6"/>
          </w:pPr>
          <w:r w:rsidRPr="00404C1E">
            <w:rPr>
              <w:lang w:bidi="fr-FR"/>
            </w:rPr>
            <w:t>Nous sommes à votre disposition de</w:t>
          </w:r>
        </w:p>
      </w:docPartBody>
    </w:docPart>
    <w:docPart>
      <w:docPartPr>
        <w:name w:val="EBD0D741A444BD47962E8657EC5DD06D"/>
        <w:category>
          <w:name w:val="Général"/>
          <w:gallery w:val="placeholder"/>
        </w:category>
        <w:types>
          <w:type w:val="bbPlcHdr"/>
        </w:types>
        <w:behaviors>
          <w:behavior w:val="content"/>
        </w:behaviors>
        <w:guid w:val="{2CE8C51E-9735-6F40-9009-8BF8BB9CAEC4}"/>
      </w:docPartPr>
      <w:docPartBody>
        <w:p w:rsidR="00716F63" w:rsidRDefault="00716F63">
          <w:pPr>
            <w:pStyle w:val="EBD0D741A444BD47962E8657EC5DD06D"/>
          </w:pPr>
          <w:r w:rsidRPr="00404C1E">
            <w:rPr>
              <w:rStyle w:val="Accentuation"/>
              <w:lang w:bidi="fr-FR"/>
            </w:rPr>
            <w:t>&lt;9 h 00&gt;</w:t>
          </w:r>
        </w:p>
      </w:docPartBody>
    </w:docPart>
    <w:docPart>
      <w:docPartPr>
        <w:name w:val="6B1DA2243073C84FA82908525AA5FD82"/>
        <w:category>
          <w:name w:val="Général"/>
          <w:gallery w:val="placeholder"/>
        </w:category>
        <w:types>
          <w:type w:val="bbPlcHdr"/>
        </w:types>
        <w:behaviors>
          <w:behavior w:val="content"/>
        </w:behaviors>
        <w:guid w:val="{41002CF0-7528-1B48-99DB-BF018153D894}"/>
      </w:docPartPr>
      <w:docPartBody>
        <w:p w:rsidR="00716F63" w:rsidRDefault="00716F63">
          <w:pPr>
            <w:pStyle w:val="6B1DA2243073C84FA82908525AA5FD82"/>
          </w:pPr>
          <w:r w:rsidRPr="00404C1E">
            <w:rPr>
              <w:lang w:bidi="fr-FR"/>
            </w:rPr>
            <w:t>à</w:t>
          </w:r>
        </w:p>
      </w:docPartBody>
    </w:docPart>
    <w:docPart>
      <w:docPartPr>
        <w:name w:val="8A5097F6DC007849B30D5F21CFCF260C"/>
        <w:category>
          <w:name w:val="Général"/>
          <w:gallery w:val="placeholder"/>
        </w:category>
        <w:types>
          <w:type w:val="bbPlcHdr"/>
        </w:types>
        <w:behaviors>
          <w:behavior w:val="content"/>
        </w:behaviors>
        <w:guid w:val="{2E040A6D-51C1-B641-971B-EBD731D343C1}"/>
      </w:docPartPr>
      <w:docPartBody>
        <w:p w:rsidR="00716F63" w:rsidRDefault="00716F63">
          <w:pPr>
            <w:pStyle w:val="8A5097F6DC007849B30D5F21CFCF260C"/>
          </w:pPr>
          <w:r w:rsidRPr="00404C1E">
            <w:rPr>
              <w:rStyle w:val="Accentuation"/>
              <w:lang w:bidi="fr-FR"/>
            </w:rPr>
            <w:t>&lt;21 h 00&gt;</w:t>
          </w:r>
        </w:p>
      </w:docPartBody>
    </w:docPart>
    <w:docPart>
      <w:docPartPr>
        <w:name w:val="4B8010B8A7F2604DA7B9DA700854AE04"/>
        <w:category>
          <w:name w:val="Général"/>
          <w:gallery w:val="placeholder"/>
        </w:category>
        <w:types>
          <w:type w:val="bbPlcHdr"/>
        </w:types>
        <w:behaviors>
          <w:behavior w:val="content"/>
        </w:behaviors>
        <w:guid w:val="{8F4FC348-CC76-F442-846E-59ED0BE509BE}"/>
      </w:docPartPr>
      <w:docPartBody>
        <w:p w:rsidR="00716F63" w:rsidRDefault="00716F63">
          <w:pPr>
            <w:pStyle w:val="4B8010B8A7F2604DA7B9DA700854AE04"/>
          </w:pPr>
          <w:r w:rsidRPr="00404C1E">
            <w:rPr>
              <w:lang w:bidi="fr-FR"/>
            </w:rPr>
            <w:t>du lundi au samedi/7 jours sur 7/</w:t>
          </w:r>
        </w:p>
      </w:docPartBody>
    </w:docPart>
    <w:docPart>
      <w:docPartPr>
        <w:name w:val="8A8873B724F9B54FA5592CF59CB0C4F1"/>
        <w:category>
          <w:name w:val="Général"/>
          <w:gallery w:val="placeholder"/>
        </w:category>
        <w:types>
          <w:type w:val="bbPlcHdr"/>
        </w:types>
        <w:behaviors>
          <w:behavior w:val="content"/>
        </w:behaviors>
        <w:guid w:val="{B5E1D232-0443-044D-B444-23794FC4965F}"/>
      </w:docPartPr>
      <w:docPartBody>
        <w:p w:rsidR="00716F63" w:rsidRDefault="00716F63">
          <w:pPr>
            <w:pStyle w:val="8A8873B724F9B54FA5592CF59CB0C4F1"/>
          </w:pPr>
          <w:r w:rsidRPr="00404C1E">
            <w:rPr>
              <w:rStyle w:val="Accentuation"/>
              <w:lang w:bidi="fr-FR"/>
            </w:rPr>
            <w:t>&lt;Vos heures de travail&gt;</w:t>
          </w:r>
        </w:p>
      </w:docPartBody>
    </w:docPart>
    <w:docPart>
      <w:docPartPr>
        <w:name w:val="E84745DA3075C34E9AF023BB1B7662A2"/>
        <w:category>
          <w:name w:val="Général"/>
          <w:gallery w:val="placeholder"/>
        </w:category>
        <w:types>
          <w:type w:val="bbPlcHdr"/>
        </w:types>
        <w:behaviors>
          <w:behavior w:val="content"/>
        </w:behaviors>
        <w:guid w:val="{854ACFD8-3E68-B24B-AE77-0E4023B1BB4F}"/>
      </w:docPartPr>
      <w:docPartBody>
        <w:p w:rsidR="00716F63" w:rsidRDefault="00716F63">
          <w:pPr>
            <w:pStyle w:val="E84745DA3075C34E9AF023BB1B7662A2"/>
          </w:pPr>
          <w:r w:rsidRPr="00404C1E">
            <w:rPr>
              <w:lang w:bidi="fr-FR"/>
            </w:rPr>
            <w:t>J'espère avoir de vos nouvelles bientôt. Passez une excellente journée !</w:t>
          </w:r>
        </w:p>
      </w:docPartBody>
    </w:docPart>
    <w:docPart>
      <w:docPartPr>
        <w:name w:val="0238B364C65A2348A53EE7E2CF04E5CC"/>
        <w:category>
          <w:name w:val="Général"/>
          <w:gallery w:val="placeholder"/>
        </w:category>
        <w:types>
          <w:type w:val="bbPlcHdr"/>
        </w:types>
        <w:behaviors>
          <w:behavior w:val="content"/>
        </w:behaviors>
        <w:guid w:val="{7A6A82B8-E660-D54D-9F28-5E39D24915A7}"/>
      </w:docPartPr>
      <w:docPartBody>
        <w:p w:rsidR="00716F63" w:rsidRDefault="00716F63">
          <w:pPr>
            <w:pStyle w:val="0238B364C65A2348A53EE7E2CF04E5CC"/>
          </w:pPr>
          <w:r>
            <w:rPr>
              <w:lang w:bidi="fr-FR"/>
            </w:rPr>
            <w:t>Je vous appelle avec plus d'informations et j'aimerais m’entretenir avec vous pour discuter des détails lorsque vous serez disponible.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BB"/>
    <w:rsid w:val="003169BB"/>
    <w:rsid w:val="00716F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2C2198D0EC234EBD034B25DF8774CF">
    <w:name w:val="F42C2198D0EC234EBD034B25DF8774CF"/>
  </w:style>
  <w:style w:type="paragraph" w:customStyle="1" w:styleId="BE6015EED22B8245BCE543B0DE7D8D8C">
    <w:name w:val="BE6015EED22B8245BCE543B0DE7D8D8C"/>
  </w:style>
  <w:style w:type="paragraph" w:customStyle="1" w:styleId="354CFAF0A1390B48B2C216D3923F1A13">
    <w:name w:val="354CFAF0A1390B48B2C216D3923F1A13"/>
  </w:style>
  <w:style w:type="paragraph" w:customStyle="1" w:styleId="A093E67AFAF88C4699C0F50C6B494F75">
    <w:name w:val="A093E67AFAF88C4699C0F50C6B494F75"/>
  </w:style>
  <w:style w:type="character" w:styleId="Textedelespacerserv">
    <w:name w:val="Placeholder Text"/>
    <w:uiPriority w:val="99"/>
    <w:semiHidden/>
    <w:rPr>
      <w:color w:val="808080"/>
    </w:rPr>
  </w:style>
  <w:style w:type="paragraph" w:customStyle="1" w:styleId="8DD4F7BEE083E946A8BB6DAABD6D212A">
    <w:name w:val="8DD4F7BEE083E946A8BB6DAABD6D212A"/>
  </w:style>
  <w:style w:type="character" w:styleId="Accentuation">
    <w:name w:val="Emphasis"/>
    <w:basedOn w:val="Policepardfaut"/>
    <w:uiPriority w:val="20"/>
    <w:qFormat/>
    <w:rPr>
      <w:b/>
      <w:i w:val="0"/>
      <w:iCs/>
      <w:color w:val="44546A" w:themeColor="text2"/>
    </w:rPr>
  </w:style>
  <w:style w:type="paragraph" w:customStyle="1" w:styleId="1F1BD1176AA50C4AA11CDF14B688C785">
    <w:name w:val="1F1BD1176AA50C4AA11CDF14B688C785"/>
  </w:style>
  <w:style w:type="paragraph" w:customStyle="1" w:styleId="C66EABC257DAB2409B27FBE760022B7C">
    <w:name w:val="C66EABC257DAB2409B27FBE760022B7C"/>
  </w:style>
  <w:style w:type="paragraph" w:customStyle="1" w:styleId="A593A0629D1F4C459B7DC16D31F7DE97">
    <w:name w:val="A593A0629D1F4C459B7DC16D31F7DE97"/>
  </w:style>
  <w:style w:type="paragraph" w:customStyle="1" w:styleId="6334913DBE098843B8B79CE950E8287A">
    <w:name w:val="6334913DBE098843B8B79CE950E8287A"/>
  </w:style>
  <w:style w:type="paragraph" w:customStyle="1" w:styleId="2F225E0961E98E4086417A47C898E20D">
    <w:name w:val="2F225E0961E98E4086417A47C898E20D"/>
  </w:style>
  <w:style w:type="paragraph" w:customStyle="1" w:styleId="52B4739488CA6E4E8C313D4DC1DCD99B">
    <w:name w:val="52B4739488CA6E4E8C313D4DC1DCD99B"/>
  </w:style>
  <w:style w:type="paragraph" w:customStyle="1" w:styleId="F691C02F0B543D40B8EAD408EC9843B7">
    <w:name w:val="F691C02F0B543D40B8EAD408EC9843B7"/>
  </w:style>
  <w:style w:type="paragraph" w:customStyle="1" w:styleId="220C06ADFE4B4343B4B0B4ED88A3CE9D">
    <w:name w:val="220C06ADFE4B4343B4B0B4ED88A3CE9D"/>
  </w:style>
  <w:style w:type="paragraph" w:customStyle="1" w:styleId="8D3AB00A5DC7754E90CAB50F68B2D161">
    <w:name w:val="8D3AB00A5DC7754E90CAB50F68B2D161"/>
  </w:style>
  <w:style w:type="paragraph" w:customStyle="1" w:styleId="E13D2256AB70C74C89F231BF690B5BF2">
    <w:name w:val="E13D2256AB70C74C89F231BF690B5BF2"/>
  </w:style>
  <w:style w:type="paragraph" w:customStyle="1" w:styleId="BE6CBCCEFD8A7340A6AA848C1AC185C2">
    <w:name w:val="BE6CBCCEFD8A7340A6AA848C1AC185C2"/>
  </w:style>
  <w:style w:type="paragraph" w:customStyle="1" w:styleId="8694BA723ED3EE4BBAF1F91BD032B22B">
    <w:name w:val="8694BA723ED3EE4BBAF1F91BD032B22B"/>
  </w:style>
  <w:style w:type="paragraph" w:styleId="Sansinterligne">
    <w:name w:val="No Spacing"/>
    <w:uiPriority w:val="11"/>
    <w:qFormat/>
    <w:pPr>
      <w:ind w:left="360" w:right="360"/>
    </w:pPr>
    <w:rPr>
      <w:rFonts w:eastAsia="Franklin Gothic Book" w:cs="Times New Roman"/>
      <w:lang w:eastAsia="en-US"/>
    </w:rPr>
  </w:style>
  <w:style w:type="paragraph" w:customStyle="1" w:styleId="BEF51D1C8DCF234F9EE7932DF83BCC8B">
    <w:name w:val="BEF51D1C8DCF234F9EE7932DF83BCC8B"/>
  </w:style>
  <w:style w:type="paragraph" w:customStyle="1" w:styleId="F9EC62517DCE5D47B0ADC3F88DD0F22F">
    <w:name w:val="F9EC62517DCE5D47B0ADC3F88DD0F22F"/>
  </w:style>
  <w:style w:type="paragraph" w:customStyle="1" w:styleId="99434324B566DF4FA6E05272DFF42544">
    <w:name w:val="99434324B566DF4FA6E05272DFF42544"/>
  </w:style>
  <w:style w:type="paragraph" w:customStyle="1" w:styleId="37EB2DECBC0A7F41805652F7DF498AF2">
    <w:name w:val="37EB2DECBC0A7F41805652F7DF498AF2"/>
  </w:style>
  <w:style w:type="paragraph" w:customStyle="1" w:styleId="50B8FAE08B1EBF46B3D21813459C2C95">
    <w:name w:val="50B8FAE08B1EBF46B3D21813459C2C95"/>
  </w:style>
  <w:style w:type="paragraph" w:customStyle="1" w:styleId="8203CC9316B55E49AFFC9F25FC95B310">
    <w:name w:val="8203CC9316B55E49AFFC9F25FC95B310"/>
  </w:style>
  <w:style w:type="paragraph" w:customStyle="1" w:styleId="FF537A6CA27CB14CAC519AAAC3267851">
    <w:name w:val="FF537A6CA27CB14CAC519AAAC3267851"/>
  </w:style>
  <w:style w:type="paragraph" w:customStyle="1" w:styleId="B406575C2F6EF74E8FE0E20F2FA84B01">
    <w:name w:val="B406575C2F6EF74E8FE0E20F2FA84B01"/>
  </w:style>
  <w:style w:type="paragraph" w:customStyle="1" w:styleId="E397DCCE49C064499B3D0BA5D803B535">
    <w:name w:val="E397DCCE49C064499B3D0BA5D803B535"/>
  </w:style>
  <w:style w:type="paragraph" w:customStyle="1" w:styleId="B77D10C168949F4581329040F9CC9263">
    <w:name w:val="B77D10C168949F4581329040F9CC9263"/>
  </w:style>
  <w:style w:type="paragraph" w:customStyle="1" w:styleId="A4791123C66CD84592D7424FE2617B5B">
    <w:name w:val="A4791123C66CD84592D7424FE2617B5B"/>
  </w:style>
  <w:style w:type="paragraph" w:customStyle="1" w:styleId="80CA70399504E846B58E0EA38C976AA2">
    <w:name w:val="80CA70399504E846B58E0EA38C976AA2"/>
  </w:style>
  <w:style w:type="paragraph" w:customStyle="1" w:styleId="7B2D6AF67BD4A74F9C1AAEF3B8572C57">
    <w:name w:val="7B2D6AF67BD4A74F9C1AAEF3B8572C57"/>
  </w:style>
  <w:style w:type="paragraph" w:customStyle="1" w:styleId="C47A935B6C75484396CAA681ECD162E3">
    <w:name w:val="C47A935B6C75484396CAA681ECD162E3"/>
  </w:style>
  <w:style w:type="paragraph" w:customStyle="1" w:styleId="791512BEE97E414C9800C5B164427B49">
    <w:name w:val="791512BEE97E414C9800C5B164427B49"/>
  </w:style>
  <w:style w:type="paragraph" w:customStyle="1" w:styleId="72995CBB2FD93E4F98EAE2653903821D">
    <w:name w:val="72995CBB2FD93E4F98EAE2653903821D"/>
  </w:style>
  <w:style w:type="paragraph" w:customStyle="1" w:styleId="CC3A233A1AE6E1419C3C4A0196C5D835">
    <w:name w:val="CC3A233A1AE6E1419C3C4A0196C5D835"/>
  </w:style>
  <w:style w:type="paragraph" w:customStyle="1" w:styleId="74C5B5F356483A4E80FBA720734984E4">
    <w:name w:val="74C5B5F356483A4E80FBA720734984E4"/>
  </w:style>
  <w:style w:type="paragraph" w:customStyle="1" w:styleId="43FDBC9ECC9DDF49B50B51372CDA210E">
    <w:name w:val="43FDBC9ECC9DDF49B50B51372CDA210E"/>
  </w:style>
  <w:style w:type="paragraph" w:customStyle="1" w:styleId="AAD1E0D03DA17C4BA5EE10439B10F671">
    <w:name w:val="AAD1E0D03DA17C4BA5EE10439B10F671"/>
  </w:style>
  <w:style w:type="paragraph" w:customStyle="1" w:styleId="FF2A7E980DEC6243A18A662CB4DB22B1">
    <w:name w:val="FF2A7E980DEC6243A18A662CB4DB22B1"/>
  </w:style>
  <w:style w:type="paragraph" w:customStyle="1" w:styleId="30E4267227C7E6498CB601057C45CF75">
    <w:name w:val="30E4267227C7E6498CB601057C45CF75"/>
  </w:style>
  <w:style w:type="paragraph" w:customStyle="1" w:styleId="2BA9A2949E418642A2FDC5BA04874A1D">
    <w:name w:val="2BA9A2949E418642A2FDC5BA04874A1D"/>
  </w:style>
  <w:style w:type="paragraph" w:customStyle="1" w:styleId="7EE1C6DC723BE741879DB2AF0672C477">
    <w:name w:val="7EE1C6DC723BE741879DB2AF0672C477"/>
  </w:style>
  <w:style w:type="paragraph" w:customStyle="1" w:styleId="39AE2DB087244B45A7CA69FCCF14F14D">
    <w:name w:val="39AE2DB087244B45A7CA69FCCF14F14D"/>
  </w:style>
  <w:style w:type="paragraph" w:customStyle="1" w:styleId="3FAFB44351304C4895F921D2E20A25A7">
    <w:name w:val="3FAFB44351304C4895F921D2E20A25A7"/>
  </w:style>
  <w:style w:type="paragraph" w:customStyle="1" w:styleId="EAD401F785412C489E5AA7B5E1524806">
    <w:name w:val="EAD401F785412C489E5AA7B5E1524806"/>
  </w:style>
  <w:style w:type="paragraph" w:customStyle="1" w:styleId="0B2F8E75B638994F81CFA0C25D656221">
    <w:name w:val="0B2F8E75B638994F81CFA0C25D656221"/>
  </w:style>
  <w:style w:type="paragraph" w:customStyle="1" w:styleId="C30150D2083C7B418274F2643339EFEB">
    <w:name w:val="C30150D2083C7B418274F2643339EFEB"/>
  </w:style>
  <w:style w:type="paragraph" w:customStyle="1" w:styleId="5B56E7684464CF47B6706132CE45A380">
    <w:name w:val="5B56E7684464CF47B6706132CE45A380"/>
  </w:style>
  <w:style w:type="paragraph" w:customStyle="1" w:styleId="583DBF020785DC4EADEFE426F0EBE98B">
    <w:name w:val="583DBF020785DC4EADEFE426F0EBE98B"/>
  </w:style>
  <w:style w:type="paragraph" w:customStyle="1" w:styleId="AD400CB2AB31124B88D18FF35B68495E">
    <w:name w:val="AD400CB2AB31124B88D18FF35B68495E"/>
  </w:style>
  <w:style w:type="paragraph" w:customStyle="1" w:styleId="F1E26C5D940C1E4F8804CC4A772ACA9A">
    <w:name w:val="F1E26C5D940C1E4F8804CC4A772ACA9A"/>
  </w:style>
  <w:style w:type="paragraph" w:customStyle="1" w:styleId="7F145925860D9947964C51506F254190">
    <w:name w:val="7F145925860D9947964C51506F254190"/>
  </w:style>
  <w:style w:type="paragraph" w:customStyle="1" w:styleId="570A0D8D16F37A40A08525CBE27D3AF6">
    <w:name w:val="570A0D8D16F37A40A08525CBE27D3AF6"/>
  </w:style>
  <w:style w:type="paragraph" w:customStyle="1" w:styleId="EBD0D741A444BD47962E8657EC5DD06D">
    <w:name w:val="EBD0D741A444BD47962E8657EC5DD06D"/>
  </w:style>
  <w:style w:type="paragraph" w:customStyle="1" w:styleId="6B1DA2243073C84FA82908525AA5FD82">
    <w:name w:val="6B1DA2243073C84FA82908525AA5FD82"/>
  </w:style>
  <w:style w:type="paragraph" w:customStyle="1" w:styleId="8A5097F6DC007849B30D5F21CFCF260C">
    <w:name w:val="8A5097F6DC007849B30D5F21CFCF260C"/>
  </w:style>
  <w:style w:type="paragraph" w:customStyle="1" w:styleId="4B8010B8A7F2604DA7B9DA700854AE04">
    <w:name w:val="4B8010B8A7F2604DA7B9DA700854AE04"/>
  </w:style>
  <w:style w:type="paragraph" w:customStyle="1" w:styleId="8A8873B724F9B54FA5592CF59CB0C4F1">
    <w:name w:val="8A8873B724F9B54FA5592CF59CB0C4F1"/>
  </w:style>
  <w:style w:type="paragraph" w:customStyle="1" w:styleId="E84745DA3075C34E9AF023BB1B7662A2">
    <w:name w:val="E84745DA3075C34E9AF023BB1B7662A2"/>
  </w:style>
  <w:style w:type="paragraph" w:customStyle="1" w:styleId="0238B364C65A2348A53EE7E2CF04E5CC">
    <w:name w:val="0238B364C65A2348A53EE7E2CF04E5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31DCA8-71D4-4675-A49B-EE6759B2DEF6}">
  <ds:schemaRefs>
    <ds:schemaRef ds:uri="http://schemas.microsoft.com/sharepoint/v3/contenttype/forms"/>
  </ds:schemaRefs>
</ds:datastoreItem>
</file>

<file path=customXml/itemProps3.xml><?xml version="1.0" encoding="utf-8"?>
<ds:datastoreItem xmlns:ds="http://schemas.openxmlformats.org/officeDocument/2006/customXml" ds:itemID="{23815DBE-4D2A-4698-95B5-0F64DA5893F9}">
  <ds:schemaRefs>
    <ds:schemaRef ds:uri="http://schemas.openxmlformats.org/officeDocument/2006/bibliography"/>
  </ds:schemaRefs>
</ds:datastoreItem>
</file>

<file path=customXml/itemProps4.xml><?xml version="1.0" encoding="utf-8"?>
<ds:datastoreItem xmlns:ds="http://schemas.openxmlformats.org/officeDocument/2006/customXml" ds:itemID="{E0304039-7588-4365-821A-EABDD470C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F60E46-26BB-48B3-A60F-EEDC05AFEA9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{29D74F4B-45A5-2F4F-9685-06D8B12FA53E}tf67254063_win32.dotx</Template>
  <TotalTime>0</TotalTime>
  <Pages>5</Pages>
  <Words>770</Words>
  <Characters>4236</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2023-02-08T11:00:00Z</dcterms:created>
  <dcterms:modified xsi:type="dcterms:W3CDTF">2023-02-08T13:01:00Z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